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81B5F6" w14:textId="350878F4" w:rsidR="00205F6E" w:rsidRDefault="00000000" w:rsidP="007D0AD3">
      <w:pPr>
        <w:rPr>
          <w:rFonts w:ascii="Arial" w:hAnsi="Arial" w:cs="Arial"/>
        </w:rPr>
      </w:pPr>
      <w:r>
        <w:rPr>
          <w:noProof/>
        </w:rPr>
        <w:pict w14:anchorId="2F497DC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3143" type="#_x0000_t75" style="position:absolute;margin-left:0;margin-top:132.45pt;width:2in;height:134.2pt;z-index:4;visibility:visible;mso-wrap-distance-left:9pt;mso-wrap-distance-top:0;mso-wrap-distance-right:9pt;mso-wrap-distance-bottom:0;mso-position-horizontal-relative:margin;mso-position-vertical-relative:margin;mso-width-relative:page;mso-height-relative:page">
            <v:imagedata r:id="rId8" o:title="" croptop="5104f" cropleft="7075f" cropright="7075f"/>
            <w10:wrap type="topAndBottom" anchorx="margin" anchory="margin"/>
          </v:shape>
        </w:pict>
      </w:r>
    </w:p>
    <w:p w14:paraId="6019C28C" w14:textId="064EBDA8" w:rsidR="0030038E" w:rsidRPr="00AD5A91" w:rsidRDefault="00F261BA" w:rsidP="0030038E">
      <w:pPr>
        <w:pStyle w:val="Sidebarphoto"/>
        <w:ind w:left="0"/>
        <w:rPr>
          <w:rFonts w:ascii="Trebuchet MS" w:hAnsi="Trebuchet MS"/>
          <w:color w:val="auto"/>
          <w:sz w:val="24"/>
          <w:szCs w:val="24"/>
          <w:u w:val="single"/>
        </w:rPr>
      </w:pPr>
      <w:r>
        <w:rPr>
          <w:rFonts w:ascii="Trebuchet MS" w:hAnsi="Trebuchet MS"/>
          <w:color w:val="auto"/>
          <w:sz w:val="24"/>
          <w:szCs w:val="24"/>
          <w:u w:val="single"/>
        </w:rPr>
        <w:t xml:space="preserve">Church </w:t>
      </w:r>
      <w:r w:rsidR="0030038E" w:rsidRPr="00AD5A91">
        <w:rPr>
          <w:rFonts w:ascii="Trebuchet MS" w:hAnsi="Trebuchet MS"/>
          <w:color w:val="auto"/>
          <w:sz w:val="24"/>
          <w:szCs w:val="24"/>
          <w:u w:val="single"/>
        </w:rPr>
        <w:t>Mailing Address:</w:t>
      </w:r>
    </w:p>
    <w:p w14:paraId="57496793" w14:textId="77777777" w:rsidR="0030038E" w:rsidRDefault="0030038E" w:rsidP="0030038E">
      <w:pPr>
        <w:pStyle w:val="SidebarText"/>
        <w:spacing w:after="0"/>
        <w:ind w:left="0" w:right="0"/>
        <w:rPr>
          <w:rFonts w:cs="Calibri"/>
          <w:color w:val="auto"/>
          <w:sz w:val="24"/>
          <w:szCs w:val="24"/>
        </w:rPr>
      </w:pPr>
      <w:r>
        <w:rPr>
          <w:rFonts w:cs="Calibri"/>
          <w:color w:val="auto"/>
          <w:sz w:val="24"/>
          <w:szCs w:val="24"/>
        </w:rPr>
        <w:t>P.O. Box 75</w:t>
      </w:r>
    </w:p>
    <w:p w14:paraId="36174FC4" w14:textId="77777777" w:rsidR="0030038E" w:rsidRDefault="0030038E" w:rsidP="0030038E">
      <w:pPr>
        <w:pStyle w:val="SidebarText"/>
        <w:spacing w:after="0"/>
        <w:ind w:left="0" w:right="0"/>
        <w:rPr>
          <w:rFonts w:cs="Calibri"/>
          <w:color w:val="auto"/>
          <w:sz w:val="24"/>
          <w:szCs w:val="24"/>
          <w:u w:val="single"/>
        </w:rPr>
      </w:pPr>
      <w:r>
        <w:rPr>
          <w:rFonts w:cs="Calibri"/>
          <w:color w:val="auto"/>
          <w:sz w:val="24"/>
          <w:szCs w:val="24"/>
        </w:rPr>
        <w:t>Fountain, MN 55935</w:t>
      </w:r>
    </w:p>
    <w:p w14:paraId="375BD21E" w14:textId="77777777" w:rsidR="0030038E" w:rsidRPr="00E92BDF" w:rsidRDefault="0030038E" w:rsidP="0030038E">
      <w:pPr>
        <w:pStyle w:val="SidebarText"/>
        <w:spacing w:after="0"/>
        <w:ind w:left="0" w:right="0"/>
        <w:rPr>
          <w:color w:val="auto"/>
          <w:sz w:val="12"/>
          <w:szCs w:val="12"/>
        </w:rPr>
      </w:pPr>
    </w:p>
    <w:p w14:paraId="5898A06A" w14:textId="77777777" w:rsidR="0030038E" w:rsidRPr="00AD5A91" w:rsidRDefault="0030038E" w:rsidP="0030038E">
      <w:pPr>
        <w:pStyle w:val="SidebarText"/>
        <w:spacing w:after="0"/>
        <w:ind w:left="0" w:right="0"/>
        <w:rPr>
          <w:rFonts w:ascii="Trebuchet MS" w:hAnsi="Trebuchet MS"/>
          <w:color w:val="auto"/>
          <w:sz w:val="24"/>
          <w:szCs w:val="24"/>
          <w:u w:val="single"/>
        </w:rPr>
      </w:pPr>
      <w:r w:rsidRPr="00AD5A91">
        <w:rPr>
          <w:rFonts w:ascii="Trebuchet MS" w:hAnsi="Trebuchet MS"/>
          <w:color w:val="auto"/>
          <w:sz w:val="24"/>
          <w:szCs w:val="24"/>
          <w:u w:val="single"/>
        </w:rPr>
        <w:t>Church E-mail Address:</w:t>
      </w:r>
    </w:p>
    <w:p w14:paraId="724EE257" w14:textId="77777777" w:rsidR="0030038E" w:rsidRPr="00AD5A91" w:rsidRDefault="00000000" w:rsidP="0030038E">
      <w:pPr>
        <w:pStyle w:val="SidebarText"/>
        <w:spacing w:after="0"/>
        <w:ind w:left="0" w:right="0"/>
        <w:rPr>
          <w:color w:val="auto"/>
          <w:sz w:val="24"/>
          <w:szCs w:val="24"/>
        </w:rPr>
      </w:pPr>
      <w:hyperlink r:id="rId9" w:history="1">
        <w:r w:rsidR="0030038E" w:rsidRPr="00AD5A91">
          <w:rPr>
            <w:rStyle w:val="Hyperlink"/>
            <w:color w:val="auto"/>
            <w:sz w:val="24"/>
            <w:szCs w:val="24"/>
            <w:u w:val="none"/>
          </w:rPr>
          <w:t>flc@mediacombb.net</w:t>
        </w:r>
      </w:hyperlink>
    </w:p>
    <w:p w14:paraId="574E09A8" w14:textId="77777777" w:rsidR="0030038E" w:rsidRPr="00E92BDF" w:rsidRDefault="0030038E" w:rsidP="0030038E">
      <w:pPr>
        <w:pStyle w:val="SidebarText"/>
        <w:spacing w:after="0"/>
        <w:ind w:left="0" w:right="0"/>
        <w:rPr>
          <w:color w:val="auto"/>
          <w:sz w:val="12"/>
          <w:szCs w:val="12"/>
        </w:rPr>
      </w:pPr>
    </w:p>
    <w:p w14:paraId="67D55B27" w14:textId="77777777" w:rsidR="0030038E" w:rsidRPr="00AD5A91" w:rsidRDefault="0030038E" w:rsidP="0030038E">
      <w:pPr>
        <w:pStyle w:val="SidebarText"/>
        <w:spacing w:after="0"/>
        <w:ind w:left="0" w:right="0"/>
        <w:rPr>
          <w:rFonts w:ascii="Trebuchet MS" w:hAnsi="Trebuchet MS"/>
          <w:color w:val="auto"/>
          <w:sz w:val="24"/>
          <w:szCs w:val="24"/>
          <w:u w:val="single"/>
        </w:rPr>
      </w:pPr>
      <w:r w:rsidRPr="00AD5A91">
        <w:rPr>
          <w:rFonts w:ascii="Trebuchet MS" w:hAnsi="Trebuchet MS"/>
          <w:color w:val="auto"/>
          <w:sz w:val="24"/>
          <w:szCs w:val="24"/>
          <w:u w:val="single"/>
        </w:rPr>
        <w:t>Church Office Phone:</w:t>
      </w:r>
    </w:p>
    <w:p w14:paraId="7F16E14C" w14:textId="77777777" w:rsidR="0030038E" w:rsidRPr="00E92BDF" w:rsidRDefault="0030038E" w:rsidP="0030038E">
      <w:pPr>
        <w:pStyle w:val="SidebarText"/>
        <w:spacing w:after="0"/>
        <w:ind w:left="0" w:right="0"/>
        <w:rPr>
          <w:color w:val="auto"/>
          <w:sz w:val="24"/>
          <w:szCs w:val="24"/>
        </w:rPr>
      </w:pPr>
      <w:r w:rsidRPr="00E92BDF">
        <w:rPr>
          <w:color w:val="auto"/>
          <w:sz w:val="24"/>
          <w:szCs w:val="24"/>
        </w:rPr>
        <w:t>507.268.4413</w:t>
      </w:r>
    </w:p>
    <w:p w14:paraId="2BCE23A9" w14:textId="77777777" w:rsidR="0030038E" w:rsidRPr="00E92BDF" w:rsidRDefault="0030038E" w:rsidP="0030038E">
      <w:pPr>
        <w:pStyle w:val="SidebarText"/>
        <w:spacing w:after="0"/>
        <w:ind w:left="0" w:right="0"/>
        <w:rPr>
          <w:color w:val="auto"/>
          <w:sz w:val="12"/>
          <w:szCs w:val="12"/>
        </w:rPr>
      </w:pPr>
    </w:p>
    <w:p w14:paraId="28521EB4" w14:textId="7CE160BF" w:rsidR="00493F63" w:rsidRPr="00AD5A91" w:rsidRDefault="00493F63" w:rsidP="00493F63">
      <w:pPr>
        <w:pStyle w:val="SidebarText"/>
        <w:spacing w:after="0"/>
        <w:ind w:left="0" w:right="0"/>
        <w:rPr>
          <w:rFonts w:ascii="Trebuchet MS" w:hAnsi="Trebuchet MS"/>
          <w:color w:val="auto"/>
          <w:sz w:val="24"/>
          <w:szCs w:val="24"/>
          <w:u w:val="single"/>
        </w:rPr>
      </w:pPr>
      <w:r>
        <w:rPr>
          <w:rFonts w:ascii="Trebuchet MS" w:hAnsi="Trebuchet MS"/>
          <w:color w:val="auto"/>
          <w:sz w:val="24"/>
          <w:szCs w:val="24"/>
          <w:u w:val="single"/>
        </w:rPr>
        <w:t>Church</w:t>
      </w:r>
      <w:r w:rsidRPr="00AD5A91">
        <w:rPr>
          <w:rFonts w:ascii="Trebuchet MS" w:hAnsi="Trebuchet MS"/>
          <w:color w:val="auto"/>
          <w:sz w:val="24"/>
          <w:szCs w:val="24"/>
          <w:u w:val="single"/>
        </w:rPr>
        <w:t xml:space="preserve"> Facebook Page</w:t>
      </w:r>
    </w:p>
    <w:p w14:paraId="7170A0CD" w14:textId="77777777" w:rsidR="00493F63" w:rsidRDefault="00493F63" w:rsidP="001B398A">
      <w:pPr>
        <w:pStyle w:val="SidebarText"/>
        <w:spacing w:after="0"/>
        <w:ind w:left="0" w:right="0"/>
        <w:rPr>
          <w:color w:val="auto"/>
          <w:sz w:val="24"/>
          <w:szCs w:val="24"/>
        </w:rPr>
      </w:pPr>
      <w:r>
        <w:rPr>
          <w:color w:val="auto"/>
          <w:sz w:val="24"/>
          <w:szCs w:val="24"/>
        </w:rPr>
        <w:t>www.facebook.com/</w:t>
      </w:r>
      <w:r w:rsidRPr="00E92BDF">
        <w:rPr>
          <w:color w:val="auto"/>
          <w:sz w:val="24"/>
          <w:szCs w:val="24"/>
        </w:rPr>
        <w:t>FountainLutheranChurch</w:t>
      </w:r>
      <w:r>
        <w:rPr>
          <w:color w:val="auto"/>
          <w:sz w:val="24"/>
          <w:szCs w:val="24"/>
        </w:rPr>
        <w:t>/</w:t>
      </w:r>
    </w:p>
    <w:p w14:paraId="08D5C845" w14:textId="77777777" w:rsidR="00493F63" w:rsidRPr="00E92BDF" w:rsidRDefault="00493F63" w:rsidP="00493F63">
      <w:pPr>
        <w:pStyle w:val="SidebarText"/>
        <w:spacing w:after="0"/>
        <w:ind w:left="0" w:right="0"/>
        <w:rPr>
          <w:color w:val="auto"/>
          <w:sz w:val="12"/>
          <w:szCs w:val="12"/>
        </w:rPr>
      </w:pPr>
    </w:p>
    <w:p w14:paraId="0C70B2D8" w14:textId="37F8724C" w:rsidR="00493F63" w:rsidRPr="00AD5A91" w:rsidRDefault="00493F63" w:rsidP="00493F63">
      <w:pPr>
        <w:pStyle w:val="SidebarText"/>
        <w:spacing w:after="0"/>
        <w:ind w:left="0" w:right="0"/>
        <w:rPr>
          <w:rFonts w:ascii="Trebuchet MS" w:hAnsi="Trebuchet MS"/>
          <w:color w:val="auto"/>
          <w:sz w:val="24"/>
          <w:szCs w:val="24"/>
          <w:u w:val="single"/>
        </w:rPr>
      </w:pPr>
      <w:r>
        <w:rPr>
          <w:rFonts w:ascii="Trebuchet MS" w:hAnsi="Trebuchet MS"/>
          <w:color w:val="auto"/>
          <w:sz w:val="24"/>
          <w:szCs w:val="24"/>
          <w:u w:val="single"/>
        </w:rPr>
        <w:t xml:space="preserve">Church </w:t>
      </w:r>
      <w:r w:rsidRPr="00AD5A91">
        <w:rPr>
          <w:rFonts w:ascii="Trebuchet MS" w:hAnsi="Trebuchet MS"/>
          <w:color w:val="auto"/>
          <w:sz w:val="24"/>
          <w:szCs w:val="24"/>
          <w:u w:val="single"/>
        </w:rPr>
        <w:t>Website</w:t>
      </w:r>
    </w:p>
    <w:p w14:paraId="5A89CFA6" w14:textId="0077A2DE" w:rsidR="00493F63" w:rsidRPr="00C85E87" w:rsidRDefault="00000000" w:rsidP="00493F63">
      <w:pPr>
        <w:pStyle w:val="SidebarText"/>
        <w:spacing w:after="0"/>
        <w:ind w:left="0" w:right="0"/>
        <w:rPr>
          <w:color w:val="auto"/>
          <w:sz w:val="24"/>
          <w:szCs w:val="24"/>
        </w:rPr>
      </w:pPr>
      <w:hyperlink r:id="rId10" w:history="1">
        <w:r w:rsidR="00C85E87" w:rsidRPr="00C85E87">
          <w:rPr>
            <w:rStyle w:val="Hyperlink"/>
            <w:color w:val="auto"/>
            <w:sz w:val="24"/>
            <w:szCs w:val="24"/>
          </w:rPr>
          <w:t>www.fountainlutheranchurch.com</w:t>
        </w:r>
      </w:hyperlink>
    </w:p>
    <w:p w14:paraId="151BB2CA" w14:textId="77777777" w:rsidR="00C85E87" w:rsidRPr="00C85E87" w:rsidRDefault="00C85E87" w:rsidP="00493F63">
      <w:pPr>
        <w:pStyle w:val="SidebarText"/>
        <w:spacing w:after="0"/>
        <w:ind w:left="0" w:right="0"/>
        <w:rPr>
          <w:color w:val="auto"/>
          <w:sz w:val="12"/>
          <w:szCs w:val="12"/>
        </w:rPr>
      </w:pPr>
    </w:p>
    <w:p w14:paraId="1E3AD866" w14:textId="77777777" w:rsidR="0030038E" w:rsidRPr="00AD5A91" w:rsidRDefault="0030038E" w:rsidP="0030038E">
      <w:pPr>
        <w:pStyle w:val="SidebarText"/>
        <w:spacing w:after="0"/>
        <w:ind w:left="0" w:right="0"/>
        <w:rPr>
          <w:rFonts w:ascii="Trebuchet MS" w:hAnsi="Trebuchet MS"/>
          <w:color w:val="auto"/>
          <w:sz w:val="24"/>
          <w:szCs w:val="24"/>
          <w:u w:val="single"/>
        </w:rPr>
      </w:pPr>
      <w:r w:rsidRPr="00AD5A91">
        <w:rPr>
          <w:rFonts w:ascii="Trebuchet MS" w:hAnsi="Trebuchet MS"/>
          <w:color w:val="auto"/>
          <w:sz w:val="24"/>
          <w:szCs w:val="24"/>
          <w:u w:val="single"/>
        </w:rPr>
        <w:t>Pastor Kerry’s E-mail Address:</w:t>
      </w:r>
    </w:p>
    <w:p w14:paraId="528C77E7" w14:textId="77777777" w:rsidR="0030038E" w:rsidRPr="009C211A" w:rsidRDefault="00000000" w:rsidP="0030038E">
      <w:pPr>
        <w:pStyle w:val="SidebarText"/>
        <w:spacing w:after="0"/>
        <w:ind w:left="0" w:right="0"/>
        <w:rPr>
          <w:color w:val="auto"/>
          <w:sz w:val="24"/>
          <w:szCs w:val="24"/>
        </w:rPr>
      </w:pPr>
      <w:hyperlink r:id="rId11" w:history="1">
        <w:r w:rsidR="0030038E" w:rsidRPr="009C211A">
          <w:rPr>
            <w:rStyle w:val="Hyperlink"/>
            <w:color w:val="auto"/>
            <w:sz w:val="24"/>
            <w:szCs w:val="24"/>
            <w:u w:val="none"/>
          </w:rPr>
          <w:t>kbeversole@yahoo.com</w:t>
        </w:r>
      </w:hyperlink>
    </w:p>
    <w:p w14:paraId="71E0B141" w14:textId="77777777" w:rsidR="0030038E" w:rsidRPr="00E92BDF" w:rsidRDefault="0030038E" w:rsidP="0030038E">
      <w:pPr>
        <w:pStyle w:val="SidebarText"/>
        <w:spacing w:after="0"/>
        <w:ind w:left="0" w:right="0"/>
        <w:rPr>
          <w:color w:val="auto"/>
          <w:sz w:val="12"/>
          <w:szCs w:val="12"/>
        </w:rPr>
      </w:pPr>
    </w:p>
    <w:p w14:paraId="53FD10BC" w14:textId="77777777" w:rsidR="0030038E" w:rsidRPr="00AD5A91" w:rsidRDefault="0030038E" w:rsidP="0030038E">
      <w:pPr>
        <w:pStyle w:val="SidebarText"/>
        <w:spacing w:after="0"/>
        <w:ind w:left="0" w:right="0"/>
        <w:rPr>
          <w:rFonts w:ascii="Trebuchet MS" w:hAnsi="Trebuchet MS"/>
          <w:color w:val="auto"/>
          <w:sz w:val="24"/>
          <w:szCs w:val="24"/>
        </w:rPr>
      </w:pPr>
      <w:r w:rsidRPr="00AD5A91">
        <w:rPr>
          <w:rFonts w:ascii="Trebuchet MS" w:hAnsi="Trebuchet MS"/>
          <w:color w:val="auto"/>
          <w:sz w:val="24"/>
          <w:szCs w:val="24"/>
          <w:u w:val="single"/>
        </w:rPr>
        <w:t>Pastor Kerry’s Cell Phone</w:t>
      </w:r>
      <w:r w:rsidRPr="00AD5A91">
        <w:rPr>
          <w:rFonts w:ascii="Trebuchet MS" w:hAnsi="Trebuchet MS"/>
          <w:color w:val="auto"/>
          <w:sz w:val="24"/>
          <w:szCs w:val="24"/>
        </w:rPr>
        <w:t>:</w:t>
      </w:r>
    </w:p>
    <w:p w14:paraId="2E77DB88" w14:textId="77777777" w:rsidR="0030038E" w:rsidRPr="00E92BDF" w:rsidRDefault="0030038E" w:rsidP="0030038E">
      <w:pPr>
        <w:pStyle w:val="SidebarText"/>
        <w:spacing w:after="0"/>
        <w:ind w:left="0" w:right="0"/>
        <w:rPr>
          <w:color w:val="auto"/>
          <w:sz w:val="24"/>
          <w:szCs w:val="24"/>
        </w:rPr>
      </w:pPr>
      <w:r w:rsidRPr="00E92BDF">
        <w:rPr>
          <w:color w:val="auto"/>
          <w:sz w:val="24"/>
          <w:szCs w:val="24"/>
        </w:rPr>
        <w:t>507.951.3954</w:t>
      </w:r>
    </w:p>
    <w:p w14:paraId="472DC513" w14:textId="77777777" w:rsidR="0030038E" w:rsidRPr="00E92BDF" w:rsidRDefault="0030038E" w:rsidP="0030038E">
      <w:pPr>
        <w:pStyle w:val="SidebarText"/>
        <w:spacing w:after="0"/>
        <w:ind w:left="0" w:right="0"/>
        <w:rPr>
          <w:color w:val="auto"/>
          <w:sz w:val="12"/>
          <w:szCs w:val="12"/>
        </w:rPr>
      </w:pPr>
    </w:p>
    <w:p w14:paraId="41EE4D7B" w14:textId="2618B5F0" w:rsidR="0030038E" w:rsidRPr="00AD5A91" w:rsidRDefault="00000000" w:rsidP="0030038E">
      <w:pPr>
        <w:pStyle w:val="SidebarText"/>
        <w:spacing w:after="0"/>
        <w:ind w:left="0" w:right="0"/>
        <w:rPr>
          <w:rFonts w:ascii="Trebuchet MS" w:hAnsi="Trebuchet MS"/>
          <w:color w:val="auto"/>
          <w:sz w:val="24"/>
          <w:szCs w:val="24"/>
          <w:u w:val="single"/>
        </w:rPr>
      </w:pPr>
      <w:r>
        <w:rPr>
          <w:rFonts w:ascii="Trebuchet MS" w:hAnsi="Trebuchet MS"/>
          <w:noProof/>
        </w:rPr>
        <w:pict w14:anchorId="7A40E185">
          <v:shape id="Picture 2" o:spid="_x0000_s3142" type="#_x0000_t75" style="position:absolute;margin-left:146.15pt;margin-top:-211.7pt;width:126pt;height:92.25pt;z-index:3;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
            <v:imagedata r:id="rId12" o:title="" cropbottom="9441f"/>
            <w10:wrap type="topAndBottom" anchorx="margin" anchory="margin"/>
          </v:shape>
        </w:pict>
      </w:r>
      <w:r w:rsidR="0030038E" w:rsidRPr="00AD5A91">
        <w:rPr>
          <w:rFonts w:ascii="Trebuchet MS" w:hAnsi="Trebuchet MS"/>
          <w:color w:val="auto"/>
          <w:sz w:val="24"/>
          <w:szCs w:val="24"/>
          <w:u w:val="single"/>
        </w:rPr>
        <w:t>Parsonage Phone:</w:t>
      </w:r>
    </w:p>
    <w:p w14:paraId="6E1F50E1" w14:textId="77777777" w:rsidR="0030038E" w:rsidRPr="0044346E" w:rsidRDefault="0030038E" w:rsidP="0053739B">
      <w:pPr>
        <w:pStyle w:val="SidebarText"/>
        <w:spacing w:after="0"/>
        <w:ind w:left="0" w:right="0"/>
        <w:rPr>
          <w:color w:val="auto"/>
          <w:sz w:val="24"/>
          <w:szCs w:val="24"/>
        </w:rPr>
      </w:pPr>
      <w:r w:rsidRPr="00E92BDF">
        <w:rPr>
          <w:color w:val="auto"/>
          <w:sz w:val="24"/>
          <w:szCs w:val="24"/>
        </w:rPr>
        <w:t>507.467.3017</w:t>
      </w:r>
    </w:p>
    <w:p w14:paraId="1544D5AB" w14:textId="4DA7ABAE" w:rsidR="00FB75A8" w:rsidRPr="008D59B2" w:rsidRDefault="00FB75A8" w:rsidP="0053739B">
      <w:pPr>
        <w:pStyle w:val="TOCText-Contemporary"/>
        <w:tabs>
          <w:tab w:val="right" w:leader="dot" w:pos="2430"/>
        </w:tabs>
        <w:spacing w:line="240" w:lineRule="auto"/>
        <w:rPr>
          <w:rFonts w:ascii="Corbel" w:hAnsi="Corbel"/>
          <w:sz w:val="24"/>
          <w:szCs w:val="24"/>
        </w:rPr>
      </w:pPr>
    </w:p>
    <w:p w14:paraId="0CC5C77B" w14:textId="0305CF8C" w:rsidR="00FB75A8" w:rsidRPr="008D59B2" w:rsidRDefault="00FB75A8" w:rsidP="0053739B">
      <w:pPr>
        <w:pStyle w:val="BodyText-Contemporary"/>
        <w:spacing w:after="0" w:line="240" w:lineRule="auto"/>
        <w:rPr>
          <w:rFonts w:ascii="Corbel" w:hAnsi="Corbel"/>
          <w:sz w:val="24"/>
          <w:szCs w:val="24"/>
        </w:rPr>
      </w:pPr>
    </w:p>
    <w:p w14:paraId="1A8282AB" w14:textId="1B6BC50E" w:rsidR="00FB75A8" w:rsidRPr="008D59B2" w:rsidRDefault="00000000" w:rsidP="0053739B">
      <w:pPr>
        <w:pStyle w:val="BodyText-Contemporary"/>
        <w:spacing w:after="0" w:line="240" w:lineRule="auto"/>
        <w:rPr>
          <w:rFonts w:ascii="Corbel" w:hAnsi="Corbel"/>
          <w:sz w:val="24"/>
          <w:szCs w:val="24"/>
        </w:rPr>
      </w:pPr>
      <w:r>
        <w:rPr>
          <w:rFonts w:ascii="Corbel" w:hAnsi="Corbel"/>
          <w:noProof/>
          <w:sz w:val="24"/>
          <w:szCs w:val="24"/>
        </w:rPr>
        <w:pict w14:anchorId="463826C4">
          <v:shape id="_x0000_s3021" type="#_x0000_t75" style="position:absolute;margin-left:181.45pt;margin-top:118.85pt;width:342.7pt;height:51.15pt;z-index:2;mso-position-horizontal:absolute;mso-position-horizontal-relative:margin;mso-position-vertical-relative:margin" o:allowincell="f">
            <v:imagedata r:id="rId13" o:title="border26"/>
            <w10:wrap type="topAndBottom" anchorx="margin" anchory="margin"/>
          </v:shape>
        </w:pict>
      </w:r>
    </w:p>
    <w:p w14:paraId="1BDB8A74" w14:textId="19E9B800" w:rsidR="00FB75A8" w:rsidRPr="008D59B2" w:rsidRDefault="00FB75A8" w:rsidP="0053739B">
      <w:pPr>
        <w:pStyle w:val="BodyText-Contemporary"/>
        <w:spacing w:after="0" w:line="240" w:lineRule="auto"/>
        <w:rPr>
          <w:rFonts w:ascii="Corbel" w:hAnsi="Corbel"/>
          <w:sz w:val="24"/>
          <w:szCs w:val="24"/>
        </w:rPr>
      </w:pPr>
    </w:p>
    <w:p w14:paraId="061F51D8" w14:textId="77777777" w:rsidR="0053739B" w:rsidRPr="008D59B2" w:rsidRDefault="0053739B" w:rsidP="0053739B">
      <w:pPr>
        <w:pStyle w:val="BodyText-Contemporary"/>
        <w:spacing w:after="0" w:line="240" w:lineRule="auto"/>
        <w:rPr>
          <w:rFonts w:ascii="Corbel" w:hAnsi="Corbel"/>
          <w:sz w:val="24"/>
          <w:szCs w:val="24"/>
        </w:rPr>
      </w:pPr>
    </w:p>
    <w:p w14:paraId="74125698" w14:textId="77777777" w:rsidR="00097833" w:rsidRDefault="00097833">
      <w:pPr>
        <w:pStyle w:val="BodyText-Contemporary"/>
        <w:rPr>
          <w:sz w:val="22"/>
        </w:rPr>
      </w:pPr>
    </w:p>
    <w:p w14:paraId="1D4A6965" w14:textId="77777777" w:rsidR="00097833" w:rsidRDefault="00097833">
      <w:pPr>
        <w:pStyle w:val="BodyText-Contemporary"/>
        <w:rPr>
          <w:sz w:val="22"/>
        </w:rPr>
      </w:pPr>
    </w:p>
    <w:p w14:paraId="5CCB67F2" w14:textId="77777777" w:rsidR="00097833" w:rsidRDefault="00097833">
      <w:pPr>
        <w:pStyle w:val="BodyText-Contemporary"/>
        <w:rPr>
          <w:sz w:val="22"/>
        </w:rPr>
      </w:pPr>
    </w:p>
    <w:p w14:paraId="2852CBAA" w14:textId="77777777" w:rsidR="00097833" w:rsidRDefault="00097833">
      <w:pPr>
        <w:pStyle w:val="BodyText-Contemporary"/>
        <w:rPr>
          <w:sz w:val="22"/>
        </w:rPr>
      </w:pPr>
    </w:p>
    <w:p w14:paraId="622C0F54" w14:textId="77777777" w:rsidR="00097833" w:rsidRDefault="00097833">
      <w:pPr>
        <w:pStyle w:val="BodyText-Contemporary"/>
        <w:rPr>
          <w:sz w:val="22"/>
        </w:rPr>
      </w:pPr>
    </w:p>
    <w:p w14:paraId="0B8B1338" w14:textId="77777777" w:rsidR="00097833" w:rsidRDefault="00097833">
      <w:pPr>
        <w:pStyle w:val="BodyText-Contemporary"/>
        <w:rPr>
          <w:sz w:val="22"/>
        </w:rPr>
      </w:pPr>
    </w:p>
    <w:p w14:paraId="7DBAACFC" w14:textId="77777777" w:rsidR="00097833" w:rsidRDefault="00097833">
      <w:pPr>
        <w:pStyle w:val="BodyText-Contemporary"/>
        <w:rPr>
          <w:sz w:val="22"/>
        </w:rPr>
      </w:pPr>
    </w:p>
    <w:p w14:paraId="5F565A4F" w14:textId="77777777" w:rsidR="00097833" w:rsidRDefault="00097833">
      <w:pPr>
        <w:pStyle w:val="BodyText-Contemporary"/>
        <w:rPr>
          <w:sz w:val="22"/>
        </w:rPr>
      </w:pPr>
    </w:p>
    <w:p w14:paraId="61E7B23B" w14:textId="77777777" w:rsidR="00097833" w:rsidRDefault="00097833">
      <w:pPr>
        <w:pStyle w:val="BodyText-Contemporary"/>
        <w:rPr>
          <w:sz w:val="22"/>
        </w:rPr>
      </w:pPr>
    </w:p>
    <w:p w14:paraId="663FD657" w14:textId="77777777" w:rsidR="00097833" w:rsidRDefault="00097833">
      <w:pPr>
        <w:pStyle w:val="BodyText-Contemporary"/>
        <w:rPr>
          <w:sz w:val="22"/>
        </w:rPr>
      </w:pPr>
    </w:p>
    <w:p w14:paraId="61738022" w14:textId="77777777" w:rsidR="00097833" w:rsidRDefault="00097833">
      <w:pPr>
        <w:pStyle w:val="BodyText-Contemporary"/>
        <w:rPr>
          <w:sz w:val="22"/>
        </w:rPr>
      </w:pPr>
    </w:p>
    <w:p w14:paraId="505B3DAF" w14:textId="3A0EB646" w:rsidR="00FB75A8" w:rsidRDefault="00000000">
      <w:pPr>
        <w:pStyle w:val="BodyText-Contemporary"/>
        <w:rPr>
          <w:sz w:val="22"/>
        </w:rPr>
      </w:pPr>
      <w:r>
        <w:rPr>
          <w:noProof/>
          <w:sz w:val="22"/>
        </w:rPr>
        <w:pict w14:anchorId="54D212BB">
          <v:shapetype id="_x0000_t202" coordsize="21600,21600" o:spt="202" path="m,l,21600r21600,l21600,xe">
            <v:stroke joinstyle="miter"/>
            <v:path gradientshapeok="t" o:connecttype="rect"/>
          </v:shapetype>
          <v:shape id="_x0000_s2765" type="#_x0000_t202" style="position:absolute;margin-left:207.65pt;margin-top:188.1pt;width:302.4pt;height:453.6pt;z-index:1;mso-position-horizontal-relative:margin;mso-position-vertical-relative:margin" filled="f" fillcolor="#ddd" stroked="f">
            <v:textbox style="mso-next-textbox:#_x0000_s2765">
              <w:txbxContent>
                <w:p w14:paraId="6F3622BB" w14:textId="5A587F82" w:rsidR="004E4D77" w:rsidRDefault="00FC30D7" w:rsidP="00676E3F">
                  <w:pPr>
                    <w:jc w:val="center"/>
                    <w:rPr>
                      <w:rFonts w:ascii="Garamond" w:hAnsi="Garamond"/>
                      <w:i/>
                      <w:sz w:val="72"/>
                    </w:rPr>
                  </w:pPr>
                  <w:r>
                    <w:rPr>
                      <w:rFonts w:ascii="Garamond" w:hAnsi="Garamond"/>
                      <w:i/>
                      <w:sz w:val="72"/>
                    </w:rPr>
                    <w:t xml:space="preserve">December </w:t>
                  </w:r>
                  <w:r w:rsidR="00315318">
                    <w:rPr>
                      <w:rFonts w:ascii="Garamond" w:hAnsi="Garamond"/>
                      <w:i/>
                      <w:sz w:val="72"/>
                    </w:rPr>
                    <w:t>Advent</w:t>
                  </w:r>
                  <w:r w:rsidR="00BF7AD3">
                    <w:rPr>
                      <w:rFonts w:ascii="Garamond" w:hAnsi="Garamond"/>
                      <w:i/>
                      <w:sz w:val="72"/>
                    </w:rPr>
                    <w:t xml:space="preserve"> &amp; </w:t>
                  </w:r>
                  <w:r w:rsidR="004E4D77">
                    <w:rPr>
                      <w:rFonts w:ascii="Garamond" w:hAnsi="Garamond"/>
                      <w:i/>
                      <w:sz w:val="72"/>
                    </w:rPr>
                    <w:t xml:space="preserve">Christmas </w:t>
                  </w:r>
                  <w:r w:rsidR="00BF7AD3">
                    <w:rPr>
                      <w:rFonts w:ascii="Garamond" w:hAnsi="Garamond"/>
                      <w:i/>
                      <w:sz w:val="72"/>
                    </w:rPr>
                    <w:t>Worship</w:t>
                  </w:r>
                </w:p>
                <w:p w14:paraId="0ADF5D5E" w14:textId="77777777" w:rsidR="004E4D77" w:rsidRPr="0075344E" w:rsidRDefault="004E4D77" w:rsidP="00676E3F">
                  <w:pPr>
                    <w:jc w:val="center"/>
                    <w:rPr>
                      <w:sz w:val="24"/>
                      <w:szCs w:val="24"/>
                    </w:rPr>
                  </w:pPr>
                </w:p>
                <w:p w14:paraId="42265124" w14:textId="004C92F1" w:rsidR="004E4D77" w:rsidRDefault="004E4D77" w:rsidP="00676E3F">
                  <w:pPr>
                    <w:pStyle w:val="Heading6"/>
                    <w:rPr>
                      <w:rFonts w:ascii="Garamond" w:hAnsi="Garamond"/>
                      <w:i w:val="0"/>
                      <w:sz w:val="44"/>
                      <w:szCs w:val="44"/>
                    </w:rPr>
                  </w:pPr>
                  <w:r w:rsidRPr="00D10E7D">
                    <w:rPr>
                      <w:rFonts w:ascii="Garamond" w:hAnsi="Garamond"/>
                      <w:i w:val="0"/>
                      <w:sz w:val="44"/>
                      <w:szCs w:val="44"/>
                    </w:rPr>
                    <w:t xml:space="preserve">Sunday, December </w:t>
                  </w:r>
                  <w:r w:rsidR="00B30EDD">
                    <w:rPr>
                      <w:rFonts w:ascii="Garamond" w:hAnsi="Garamond"/>
                      <w:i w:val="0"/>
                      <w:sz w:val="44"/>
                      <w:szCs w:val="44"/>
                    </w:rPr>
                    <w:t>4</w:t>
                  </w:r>
                  <w:r>
                    <w:rPr>
                      <w:rFonts w:ascii="Garamond" w:hAnsi="Garamond"/>
                      <w:i w:val="0"/>
                      <w:sz w:val="44"/>
                      <w:szCs w:val="44"/>
                    </w:rPr>
                    <w:t xml:space="preserve">, </w:t>
                  </w:r>
                  <w:r w:rsidR="00A17215" w:rsidRPr="00DD1640">
                    <w:rPr>
                      <w:rFonts w:ascii="Garamond" w:hAnsi="Garamond"/>
                      <w:i w:val="0"/>
                      <w:sz w:val="44"/>
                      <w:szCs w:val="44"/>
                    </w:rPr>
                    <w:t>9</w:t>
                  </w:r>
                  <w:r w:rsidRPr="00DD1640">
                    <w:rPr>
                      <w:rFonts w:ascii="Garamond" w:hAnsi="Garamond"/>
                      <w:i w:val="0"/>
                      <w:sz w:val="44"/>
                      <w:szCs w:val="44"/>
                    </w:rPr>
                    <w:t>:00 am</w:t>
                  </w:r>
                </w:p>
                <w:p w14:paraId="5303B090" w14:textId="13760967" w:rsidR="004E4D77" w:rsidRPr="00BF4796" w:rsidRDefault="004E4D77" w:rsidP="00676E3F">
                  <w:pPr>
                    <w:pStyle w:val="Heading6"/>
                    <w:rPr>
                      <w:sz w:val="36"/>
                      <w:szCs w:val="36"/>
                    </w:rPr>
                  </w:pPr>
                  <w:r w:rsidRPr="00BF4796">
                    <w:rPr>
                      <w:sz w:val="36"/>
                      <w:szCs w:val="36"/>
                    </w:rPr>
                    <w:t>S</w:t>
                  </w:r>
                  <w:r w:rsidR="00FE1A65" w:rsidRPr="00BF4796">
                    <w:rPr>
                      <w:sz w:val="36"/>
                      <w:szCs w:val="36"/>
                    </w:rPr>
                    <w:t>econd S</w:t>
                  </w:r>
                  <w:r w:rsidRPr="00BF4796">
                    <w:rPr>
                      <w:sz w:val="36"/>
                      <w:szCs w:val="36"/>
                    </w:rPr>
                    <w:t xml:space="preserve">unday </w:t>
                  </w:r>
                  <w:r w:rsidR="00FE1A65" w:rsidRPr="00BF4796">
                    <w:rPr>
                      <w:sz w:val="36"/>
                      <w:szCs w:val="36"/>
                    </w:rPr>
                    <w:t>of Advent</w:t>
                  </w:r>
                </w:p>
                <w:p w14:paraId="4A05AC9B" w14:textId="2E07C543" w:rsidR="004E4D77" w:rsidRPr="00BF4796" w:rsidRDefault="002309C5" w:rsidP="00676E3F">
                  <w:pPr>
                    <w:jc w:val="center"/>
                    <w:rPr>
                      <w:i/>
                      <w:sz w:val="36"/>
                      <w:szCs w:val="36"/>
                    </w:rPr>
                  </w:pPr>
                  <w:r w:rsidRPr="00BF4796">
                    <w:rPr>
                      <w:i/>
                      <w:sz w:val="36"/>
                      <w:szCs w:val="36"/>
                    </w:rPr>
                    <w:t>with Holy Communion</w:t>
                  </w:r>
                </w:p>
                <w:p w14:paraId="7B2763F1" w14:textId="77777777" w:rsidR="0075344E" w:rsidRPr="001677D3" w:rsidRDefault="0075344E" w:rsidP="00676E3F">
                  <w:pPr>
                    <w:jc w:val="center"/>
                    <w:rPr>
                      <w:iCs/>
                      <w:sz w:val="24"/>
                      <w:szCs w:val="24"/>
                    </w:rPr>
                  </w:pPr>
                </w:p>
                <w:p w14:paraId="1E750932" w14:textId="6A7C66F3" w:rsidR="00FE1A65" w:rsidRDefault="00FE1A65" w:rsidP="00676E3F">
                  <w:pPr>
                    <w:pStyle w:val="Heading6"/>
                    <w:rPr>
                      <w:rFonts w:ascii="Garamond" w:hAnsi="Garamond"/>
                      <w:i w:val="0"/>
                      <w:sz w:val="44"/>
                      <w:szCs w:val="44"/>
                    </w:rPr>
                  </w:pPr>
                  <w:r w:rsidRPr="00D10E7D">
                    <w:rPr>
                      <w:rFonts w:ascii="Garamond" w:hAnsi="Garamond"/>
                      <w:i w:val="0"/>
                      <w:sz w:val="44"/>
                      <w:szCs w:val="44"/>
                    </w:rPr>
                    <w:t xml:space="preserve">Sunday, December </w:t>
                  </w:r>
                  <w:r w:rsidR="006803D3">
                    <w:rPr>
                      <w:rFonts w:ascii="Garamond" w:hAnsi="Garamond"/>
                      <w:i w:val="0"/>
                      <w:sz w:val="44"/>
                      <w:szCs w:val="44"/>
                    </w:rPr>
                    <w:t>1</w:t>
                  </w:r>
                  <w:r w:rsidR="00B30EDD">
                    <w:rPr>
                      <w:rFonts w:ascii="Garamond" w:hAnsi="Garamond"/>
                      <w:i w:val="0"/>
                      <w:sz w:val="44"/>
                      <w:szCs w:val="44"/>
                    </w:rPr>
                    <w:t>1</w:t>
                  </w:r>
                  <w:r>
                    <w:rPr>
                      <w:rFonts w:ascii="Garamond" w:hAnsi="Garamond"/>
                      <w:i w:val="0"/>
                      <w:sz w:val="44"/>
                      <w:szCs w:val="44"/>
                    </w:rPr>
                    <w:t xml:space="preserve">, </w:t>
                  </w:r>
                  <w:r w:rsidRPr="00DD1640">
                    <w:rPr>
                      <w:rFonts w:ascii="Garamond" w:hAnsi="Garamond"/>
                      <w:i w:val="0"/>
                      <w:sz w:val="44"/>
                      <w:szCs w:val="44"/>
                    </w:rPr>
                    <w:t>9:00 am</w:t>
                  </w:r>
                </w:p>
                <w:p w14:paraId="0AEE7CF1" w14:textId="450F4DC2" w:rsidR="00FE1A65" w:rsidRPr="00BD3F34" w:rsidRDefault="00126A8D" w:rsidP="00676E3F">
                  <w:pPr>
                    <w:pStyle w:val="Heading6"/>
                    <w:rPr>
                      <w:sz w:val="36"/>
                      <w:szCs w:val="36"/>
                    </w:rPr>
                  </w:pPr>
                  <w:r w:rsidRPr="00BD3F34">
                    <w:rPr>
                      <w:sz w:val="36"/>
                      <w:szCs w:val="36"/>
                    </w:rPr>
                    <w:t>Sunday School Christmas Program</w:t>
                  </w:r>
                </w:p>
                <w:p w14:paraId="7F47E409" w14:textId="77777777" w:rsidR="00D71D43" w:rsidRPr="0075344E" w:rsidRDefault="00D71D43" w:rsidP="00676E3F">
                  <w:pPr>
                    <w:jc w:val="center"/>
                    <w:rPr>
                      <w:sz w:val="24"/>
                      <w:szCs w:val="24"/>
                    </w:rPr>
                  </w:pPr>
                </w:p>
                <w:p w14:paraId="56BB9BC3" w14:textId="5DAE8079" w:rsidR="004E4D77" w:rsidRPr="00D10E7D" w:rsidRDefault="00B30EDD" w:rsidP="00676E3F">
                  <w:pPr>
                    <w:pStyle w:val="Heading6"/>
                    <w:rPr>
                      <w:rFonts w:ascii="Garamond" w:hAnsi="Garamond"/>
                      <w:i w:val="0"/>
                      <w:sz w:val="44"/>
                      <w:szCs w:val="44"/>
                    </w:rPr>
                  </w:pPr>
                  <w:r>
                    <w:rPr>
                      <w:rFonts w:ascii="Garamond" w:hAnsi="Garamond"/>
                      <w:i w:val="0"/>
                      <w:sz w:val="44"/>
                      <w:szCs w:val="44"/>
                    </w:rPr>
                    <w:t>Saturday</w:t>
                  </w:r>
                  <w:r w:rsidR="004E4D77" w:rsidRPr="00D10E7D">
                    <w:rPr>
                      <w:rFonts w:ascii="Garamond" w:hAnsi="Garamond"/>
                      <w:i w:val="0"/>
                      <w:sz w:val="44"/>
                      <w:szCs w:val="44"/>
                    </w:rPr>
                    <w:t>, December 24</w:t>
                  </w:r>
                  <w:r w:rsidR="00E7465E">
                    <w:rPr>
                      <w:rFonts w:ascii="Garamond" w:hAnsi="Garamond"/>
                      <w:i w:val="0"/>
                      <w:sz w:val="44"/>
                      <w:szCs w:val="44"/>
                    </w:rPr>
                    <w:t>, 5:00 pm</w:t>
                  </w:r>
                </w:p>
                <w:p w14:paraId="76535F6E" w14:textId="301DD8FE" w:rsidR="004E4D77" w:rsidRPr="00EF7B2B" w:rsidRDefault="004E4D77" w:rsidP="00676E3F">
                  <w:pPr>
                    <w:jc w:val="center"/>
                    <w:rPr>
                      <w:i/>
                      <w:sz w:val="40"/>
                      <w:szCs w:val="40"/>
                    </w:rPr>
                  </w:pPr>
                  <w:r w:rsidRPr="00EF7B2B">
                    <w:rPr>
                      <w:i/>
                      <w:sz w:val="40"/>
                      <w:szCs w:val="40"/>
                    </w:rPr>
                    <w:t>Christmas Eve</w:t>
                  </w:r>
                </w:p>
                <w:p w14:paraId="7780E5C2" w14:textId="202B1236" w:rsidR="004E4D77" w:rsidRPr="00BD3F34" w:rsidRDefault="00C42C63" w:rsidP="00676E3F">
                  <w:pPr>
                    <w:jc w:val="center"/>
                    <w:rPr>
                      <w:i/>
                      <w:sz w:val="36"/>
                      <w:szCs w:val="36"/>
                    </w:rPr>
                  </w:pPr>
                  <w:r w:rsidRPr="00BD3F34">
                    <w:rPr>
                      <w:i/>
                      <w:sz w:val="36"/>
                      <w:szCs w:val="36"/>
                    </w:rPr>
                    <w:t xml:space="preserve">Service of </w:t>
                  </w:r>
                  <w:r w:rsidR="00B57D4A" w:rsidRPr="00BD3F34">
                    <w:rPr>
                      <w:i/>
                      <w:sz w:val="36"/>
                      <w:szCs w:val="36"/>
                    </w:rPr>
                    <w:t>Carols</w:t>
                  </w:r>
                  <w:r w:rsidR="00985ABF" w:rsidRPr="00BD3F34">
                    <w:rPr>
                      <w:i/>
                      <w:sz w:val="36"/>
                      <w:szCs w:val="36"/>
                    </w:rPr>
                    <w:t>, Communion</w:t>
                  </w:r>
                  <w:r w:rsidR="000B2ADD" w:rsidRPr="00BD3F34">
                    <w:rPr>
                      <w:i/>
                      <w:sz w:val="36"/>
                      <w:szCs w:val="36"/>
                    </w:rPr>
                    <w:t>,</w:t>
                  </w:r>
                  <w:r w:rsidR="00B57D4A" w:rsidRPr="00BD3F34">
                    <w:rPr>
                      <w:i/>
                      <w:sz w:val="36"/>
                      <w:szCs w:val="36"/>
                    </w:rPr>
                    <w:t xml:space="preserve"> </w:t>
                  </w:r>
                  <w:r w:rsidR="004E4D77" w:rsidRPr="00BD3F34">
                    <w:rPr>
                      <w:i/>
                      <w:sz w:val="36"/>
                      <w:szCs w:val="36"/>
                    </w:rPr>
                    <w:t>and Candlelight</w:t>
                  </w:r>
                </w:p>
                <w:p w14:paraId="26FB4BC6" w14:textId="409C7C50" w:rsidR="004E4D77" w:rsidRPr="00BB3C68" w:rsidRDefault="004E4D77" w:rsidP="00676E3F">
                  <w:pPr>
                    <w:jc w:val="center"/>
                    <w:rPr>
                      <w:sz w:val="24"/>
                      <w:szCs w:val="24"/>
                    </w:rPr>
                  </w:pPr>
                </w:p>
                <w:p w14:paraId="1196ADFE" w14:textId="79C8C850" w:rsidR="004E4D77" w:rsidRPr="00D142E0" w:rsidRDefault="00E33AC0" w:rsidP="00676E3F">
                  <w:pPr>
                    <w:jc w:val="center"/>
                    <w:rPr>
                      <w:rFonts w:ascii="Garamond" w:hAnsi="Garamond"/>
                      <w:sz w:val="44"/>
                      <w:szCs w:val="44"/>
                    </w:rPr>
                  </w:pPr>
                  <w:r>
                    <w:rPr>
                      <w:rFonts w:ascii="Garamond" w:hAnsi="Garamond"/>
                      <w:sz w:val="44"/>
                      <w:szCs w:val="44"/>
                    </w:rPr>
                    <w:t>S</w:t>
                  </w:r>
                  <w:r w:rsidR="00B30EDD">
                    <w:rPr>
                      <w:rFonts w:ascii="Garamond" w:hAnsi="Garamond"/>
                      <w:sz w:val="44"/>
                      <w:szCs w:val="44"/>
                    </w:rPr>
                    <w:t>unday</w:t>
                  </w:r>
                  <w:r w:rsidR="004E4D77" w:rsidRPr="00D142E0">
                    <w:rPr>
                      <w:rFonts w:ascii="Garamond" w:hAnsi="Garamond"/>
                      <w:sz w:val="44"/>
                      <w:szCs w:val="44"/>
                    </w:rPr>
                    <w:t>, December 25</w:t>
                  </w:r>
                </w:p>
                <w:p w14:paraId="7B8741C8" w14:textId="6A67F835" w:rsidR="00855DCB" w:rsidRPr="00EF7B2B" w:rsidRDefault="004E4D77" w:rsidP="00676E3F">
                  <w:pPr>
                    <w:pStyle w:val="Heading6"/>
                    <w:rPr>
                      <w:sz w:val="40"/>
                      <w:szCs w:val="40"/>
                    </w:rPr>
                  </w:pPr>
                  <w:r w:rsidRPr="00EF7B2B">
                    <w:rPr>
                      <w:sz w:val="40"/>
                      <w:szCs w:val="40"/>
                    </w:rPr>
                    <w:t>Christmas Day</w:t>
                  </w:r>
                </w:p>
                <w:p w14:paraId="533EB4CD" w14:textId="4BC371DD" w:rsidR="000D42FE" w:rsidRDefault="003D266E" w:rsidP="00676E3F">
                  <w:pPr>
                    <w:pStyle w:val="Heading6"/>
                    <w:rPr>
                      <w:i w:val="0"/>
                      <w:iCs/>
                      <w:sz w:val="32"/>
                      <w:szCs w:val="32"/>
                      <w:u w:val="single"/>
                    </w:rPr>
                  </w:pPr>
                  <w:r>
                    <w:rPr>
                      <w:i w:val="0"/>
                      <w:iCs/>
                      <w:sz w:val="32"/>
                      <w:szCs w:val="32"/>
                      <w:u w:val="single"/>
                    </w:rPr>
                    <w:t xml:space="preserve">NO </w:t>
                  </w:r>
                  <w:r w:rsidR="00C67EE1">
                    <w:rPr>
                      <w:i w:val="0"/>
                      <w:iCs/>
                      <w:sz w:val="32"/>
                      <w:szCs w:val="32"/>
                      <w:u w:val="single"/>
                    </w:rPr>
                    <w:t>SERVICE</w:t>
                  </w:r>
                  <w:r>
                    <w:rPr>
                      <w:i w:val="0"/>
                      <w:iCs/>
                      <w:sz w:val="32"/>
                      <w:szCs w:val="32"/>
                      <w:u w:val="single"/>
                    </w:rPr>
                    <w:t xml:space="preserve"> </w:t>
                  </w:r>
                  <w:r w:rsidR="00240B48">
                    <w:rPr>
                      <w:i w:val="0"/>
                      <w:iCs/>
                      <w:sz w:val="32"/>
                      <w:szCs w:val="32"/>
                      <w:u w:val="single"/>
                    </w:rPr>
                    <w:t>AT FOUNTAIN</w:t>
                  </w:r>
                </w:p>
                <w:p w14:paraId="5C9DB28D" w14:textId="6C701DB6" w:rsidR="004E4D77" w:rsidRDefault="004E56BF" w:rsidP="00676E3F">
                  <w:pPr>
                    <w:pStyle w:val="Heading6"/>
                    <w:rPr>
                      <w:i w:val="0"/>
                      <w:iCs/>
                      <w:sz w:val="32"/>
                      <w:szCs w:val="32"/>
                      <w:u w:val="single"/>
                    </w:rPr>
                  </w:pPr>
                  <w:r>
                    <w:rPr>
                      <w:i w:val="0"/>
                      <w:iCs/>
                      <w:sz w:val="32"/>
                      <w:szCs w:val="32"/>
                      <w:u w:val="single"/>
                    </w:rPr>
                    <w:t>Worship</w:t>
                  </w:r>
                  <w:r w:rsidR="007C3C9E">
                    <w:rPr>
                      <w:i w:val="0"/>
                      <w:iCs/>
                      <w:sz w:val="32"/>
                      <w:szCs w:val="32"/>
                      <w:u w:val="single"/>
                    </w:rPr>
                    <w:t xml:space="preserve"> </w:t>
                  </w:r>
                  <w:r w:rsidR="00576318">
                    <w:rPr>
                      <w:i w:val="0"/>
                      <w:iCs/>
                      <w:sz w:val="32"/>
                      <w:szCs w:val="32"/>
                      <w:u w:val="single"/>
                    </w:rPr>
                    <w:t>in-</w:t>
                  </w:r>
                  <w:r w:rsidR="00BC7D82">
                    <w:rPr>
                      <w:i w:val="0"/>
                      <w:iCs/>
                      <w:sz w:val="32"/>
                      <w:szCs w:val="32"/>
                      <w:u w:val="single"/>
                    </w:rPr>
                    <w:t xml:space="preserve">person </w:t>
                  </w:r>
                  <w:r w:rsidR="007C3C9E">
                    <w:rPr>
                      <w:i w:val="0"/>
                      <w:iCs/>
                      <w:sz w:val="32"/>
                      <w:szCs w:val="32"/>
                      <w:u w:val="single"/>
                    </w:rPr>
                    <w:t xml:space="preserve">at </w:t>
                  </w:r>
                  <w:r w:rsidR="00042413">
                    <w:rPr>
                      <w:i w:val="0"/>
                      <w:iCs/>
                      <w:sz w:val="32"/>
                      <w:szCs w:val="32"/>
                      <w:u w:val="single"/>
                    </w:rPr>
                    <w:t>Bethl</w:t>
                  </w:r>
                  <w:r w:rsidR="00903E9F">
                    <w:rPr>
                      <w:i w:val="0"/>
                      <w:iCs/>
                      <w:sz w:val="32"/>
                      <w:szCs w:val="32"/>
                      <w:u w:val="single"/>
                    </w:rPr>
                    <w:t>ehem</w:t>
                  </w:r>
                  <w:r w:rsidR="007C3C9E">
                    <w:rPr>
                      <w:i w:val="0"/>
                      <w:iCs/>
                      <w:sz w:val="32"/>
                      <w:szCs w:val="32"/>
                      <w:u w:val="single"/>
                    </w:rPr>
                    <w:t xml:space="preserve"> at 9</w:t>
                  </w:r>
                  <w:r w:rsidR="00BC7D82">
                    <w:rPr>
                      <w:i w:val="0"/>
                      <w:iCs/>
                      <w:sz w:val="32"/>
                      <w:szCs w:val="32"/>
                      <w:u w:val="single"/>
                    </w:rPr>
                    <w:t>:00</w:t>
                  </w:r>
                  <w:r w:rsidR="007C3C9E">
                    <w:rPr>
                      <w:i w:val="0"/>
                      <w:iCs/>
                      <w:sz w:val="32"/>
                      <w:szCs w:val="32"/>
                      <w:u w:val="single"/>
                    </w:rPr>
                    <w:t xml:space="preserve"> am</w:t>
                  </w:r>
                </w:p>
                <w:p w14:paraId="4AD514B5" w14:textId="7F29B2FC" w:rsidR="004E56BF" w:rsidRPr="00576318" w:rsidRDefault="008D0797" w:rsidP="00CF0FCC">
                  <w:pPr>
                    <w:jc w:val="center"/>
                    <w:rPr>
                      <w:sz w:val="36"/>
                      <w:szCs w:val="36"/>
                      <w:u w:val="single"/>
                    </w:rPr>
                  </w:pPr>
                  <w:r>
                    <w:rPr>
                      <w:sz w:val="36"/>
                      <w:szCs w:val="36"/>
                      <w:u w:val="single"/>
                    </w:rPr>
                    <w:t>o</w:t>
                  </w:r>
                  <w:r w:rsidR="00B31586" w:rsidRPr="00576318">
                    <w:rPr>
                      <w:sz w:val="36"/>
                      <w:szCs w:val="36"/>
                      <w:u w:val="single"/>
                    </w:rPr>
                    <w:t>r online</w:t>
                  </w:r>
                  <w:r w:rsidR="00BC7D82">
                    <w:rPr>
                      <w:sz w:val="36"/>
                      <w:szCs w:val="36"/>
                      <w:u w:val="single"/>
                    </w:rPr>
                    <w:t xml:space="preserve"> on our Facebook page</w:t>
                  </w:r>
                </w:p>
              </w:txbxContent>
            </v:textbox>
            <w10:wrap anchorx="margin" anchory="margin"/>
          </v:shape>
        </w:pict>
      </w:r>
    </w:p>
    <w:p w14:paraId="575A4F98" w14:textId="77777777" w:rsidR="00FB75A8" w:rsidRDefault="00FB75A8">
      <w:pPr>
        <w:pStyle w:val="BodyText-Contemporary"/>
        <w:rPr>
          <w:sz w:val="22"/>
        </w:rPr>
      </w:pPr>
    </w:p>
    <w:p w14:paraId="3EAC5F13" w14:textId="77777777" w:rsidR="00FB75A8" w:rsidRDefault="00FB75A8">
      <w:pPr>
        <w:pStyle w:val="BodyText-Contemporary"/>
        <w:rPr>
          <w:sz w:val="22"/>
        </w:rPr>
      </w:pPr>
    </w:p>
    <w:p w14:paraId="75C8221B" w14:textId="77777777" w:rsidR="00FB75A8" w:rsidRDefault="00FB75A8">
      <w:pPr>
        <w:pStyle w:val="BodyText-Contemporary"/>
        <w:rPr>
          <w:sz w:val="22"/>
        </w:rPr>
      </w:pPr>
    </w:p>
    <w:p w14:paraId="19D16D95" w14:textId="77777777" w:rsidR="00FB75A8" w:rsidRDefault="00FB75A8">
      <w:pPr>
        <w:pStyle w:val="BodyText-Contemporary"/>
        <w:rPr>
          <w:sz w:val="22"/>
        </w:rPr>
      </w:pPr>
    </w:p>
    <w:p w14:paraId="1265A5B4" w14:textId="77777777" w:rsidR="00FB75A8" w:rsidRDefault="00FB75A8">
      <w:pPr>
        <w:pStyle w:val="BodyText-Contemporary"/>
        <w:rPr>
          <w:sz w:val="22"/>
        </w:rPr>
      </w:pPr>
    </w:p>
    <w:p w14:paraId="6092A32F" w14:textId="77777777" w:rsidR="00FB75A8" w:rsidRDefault="00FB75A8">
      <w:pPr>
        <w:pStyle w:val="BodyText-Contemporary"/>
        <w:rPr>
          <w:sz w:val="22"/>
        </w:rPr>
      </w:pPr>
    </w:p>
    <w:p w14:paraId="748B3623" w14:textId="77777777" w:rsidR="00FB75A8" w:rsidRDefault="00FB75A8">
      <w:pPr>
        <w:pStyle w:val="BodyText-Contemporary"/>
        <w:rPr>
          <w:sz w:val="22"/>
        </w:rPr>
      </w:pPr>
    </w:p>
    <w:p w14:paraId="1BA8C46B" w14:textId="77777777" w:rsidR="000839FD" w:rsidRDefault="000839FD">
      <w:pPr>
        <w:pStyle w:val="BodyText-Contemporary"/>
        <w:rPr>
          <w:sz w:val="22"/>
        </w:rPr>
      </w:pPr>
    </w:p>
    <w:p w14:paraId="3483FF55" w14:textId="77777777" w:rsidR="000839FD" w:rsidRDefault="000839FD">
      <w:pPr>
        <w:pStyle w:val="BodyText-Contemporary"/>
        <w:rPr>
          <w:sz w:val="22"/>
        </w:rPr>
      </w:pPr>
    </w:p>
    <w:p w14:paraId="46E73E23" w14:textId="77777777" w:rsidR="000839FD" w:rsidRDefault="000839FD">
      <w:pPr>
        <w:pStyle w:val="BodyText-Contemporary"/>
        <w:rPr>
          <w:sz w:val="22"/>
        </w:rPr>
      </w:pPr>
    </w:p>
    <w:p w14:paraId="3047B1E3" w14:textId="77777777" w:rsidR="000839FD" w:rsidRDefault="000839FD">
      <w:pPr>
        <w:pStyle w:val="BodyText-Contemporary"/>
        <w:rPr>
          <w:sz w:val="22"/>
        </w:rPr>
      </w:pPr>
    </w:p>
    <w:p w14:paraId="49801DE4" w14:textId="77777777" w:rsidR="00FB75A8" w:rsidRDefault="00FB75A8">
      <w:pPr>
        <w:pStyle w:val="BodyText-Contemporary"/>
        <w:rPr>
          <w:sz w:val="22"/>
        </w:rPr>
      </w:pPr>
    </w:p>
    <w:p w14:paraId="53079828" w14:textId="3E2C51CD" w:rsidR="00FB75A8" w:rsidRDefault="00FB75A8">
      <w:pPr>
        <w:pStyle w:val="BodyText-Contemporary"/>
        <w:rPr>
          <w:sz w:val="22"/>
        </w:rPr>
      </w:pPr>
    </w:p>
    <w:p w14:paraId="0E11B895" w14:textId="77777777" w:rsidR="00C85E87" w:rsidRDefault="00C85E87">
      <w:pPr>
        <w:pStyle w:val="BodyText-Contemporary"/>
        <w:rPr>
          <w:sz w:val="22"/>
        </w:rPr>
      </w:pPr>
    </w:p>
    <w:p w14:paraId="656518AF" w14:textId="1BBD5215" w:rsidR="00FB75A8" w:rsidRDefault="00FB75A8">
      <w:pPr>
        <w:pStyle w:val="BodyText-Contemporary"/>
        <w:rPr>
          <w:sz w:val="22"/>
        </w:rPr>
      </w:pPr>
    </w:p>
    <w:p w14:paraId="4902AA99" w14:textId="0657878D" w:rsidR="00422A8A" w:rsidRDefault="00422A8A">
      <w:pPr>
        <w:pStyle w:val="BodyText-Contemporary"/>
        <w:rPr>
          <w:sz w:val="22"/>
        </w:rPr>
      </w:pPr>
    </w:p>
    <w:p w14:paraId="66F7E923" w14:textId="4FB7D767" w:rsidR="00422A8A" w:rsidRDefault="00422A8A">
      <w:pPr>
        <w:pStyle w:val="BodyText-Contemporary"/>
        <w:rPr>
          <w:sz w:val="22"/>
        </w:rPr>
      </w:pPr>
    </w:p>
    <w:p w14:paraId="5ACF75A4" w14:textId="2EBE1CD8" w:rsidR="00422A8A" w:rsidRDefault="00422A8A">
      <w:pPr>
        <w:pStyle w:val="BodyText-Contemporary"/>
        <w:rPr>
          <w:sz w:val="22"/>
        </w:rPr>
      </w:pPr>
    </w:p>
    <w:p w14:paraId="46BCF554" w14:textId="5A1C6FEE" w:rsidR="00422A8A" w:rsidRDefault="00422A8A">
      <w:pPr>
        <w:pStyle w:val="BodyText-Contemporary"/>
        <w:rPr>
          <w:sz w:val="22"/>
        </w:rPr>
      </w:pPr>
    </w:p>
    <w:p w14:paraId="0FFEE431" w14:textId="4084E067" w:rsidR="00422A8A" w:rsidRDefault="00422A8A">
      <w:pPr>
        <w:pStyle w:val="BodyText-Contemporary"/>
        <w:rPr>
          <w:sz w:val="22"/>
        </w:rPr>
      </w:pPr>
    </w:p>
    <w:p w14:paraId="44A19686" w14:textId="06187AFC" w:rsidR="00422A8A" w:rsidRDefault="00422A8A">
      <w:pPr>
        <w:pStyle w:val="BodyText-Contemporary"/>
        <w:rPr>
          <w:sz w:val="22"/>
        </w:rPr>
      </w:pPr>
    </w:p>
    <w:p w14:paraId="7432C307" w14:textId="5A70C732" w:rsidR="00422A8A" w:rsidRDefault="00422A8A">
      <w:pPr>
        <w:pStyle w:val="BodyText-Contemporary"/>
        <w:rPr>
          <w:sz w:val="22"/>
        </w:rPr>
      </w:pPr>
    </w:p>
    <w:p w14:paraId="3396B97C" w14:textId="77777777" w:rsidR="00422A8A" w:rsidRDefault="00422A8A">
      <w:pPr>
        <w:pStyle w:val="BodyText-Contemporary"/>
        <w:rPr>
          <w:sz w:val="22"/>
        </w:rPr>
      </w:pPr>
    </w:p>
    <w:p w14:paraId="7270EFD3" w14:textId="77777777" w:rsidR="00FB75A8" w:rsidRDefault="00FB75A8">
      <w:pPr>
        <w:pStyle w:val="BodyText-Contemporary"/>
        <w:rPr>
          <w:sz w:val="22"/>
        </w:rPr>
      </w:pPr>
    </w:p>
    <w:p w14:paraId="71AD7453" w14:textId="77777777" w:rsidR="00FB75A8" w:rsidRDefault="00FB75A8">
      <w:pPr>
        <w:pStyle w:val="BodyText-Contemporary"/>
        <w:rPr>
          <w:sz w:val="22"/>
        </w:rPr>
      </w:pPr>
    </w:p>
    <w:p w14:paraId="26548BF7" w14:textId="77777777" w:rsidR="00FB75A8" w:rsidRDefault="00FB75A8">
      <w:pPr>
        <w:pStyle w:val="BodyText-Contemporary"/>
        <w:rPr>
          <w:sz w:val="22"/>
        </w:rPr>
      </w:pPr>
    </w:p>
    <w:p w14:paraId="148A474B" w14:textId="77777777" w:rsidR="00FB75A8" w:rsidRDefault="00FB75A8">
      <w:pPr>
        <w:pStyle w:val="BodyText-Contemporary"/>
        <w:rPr>
          <w:sz w:val="22"/>
        </w:rPr>
      </w:pPr>
    </w:p>
    <w:p w14:paraId="17DDC371" w14:textId="77777777" w:rsidR="00FB75A8" w:rsidRDefault="00FB75A8">
      <w:pPr>
        <w:pStyle w:val="BodyText-Contemporary"/>
        <w:rPr>
          <w:sz w:val="22"/>
        </w:rPr>
      </w:pPr>
    </w:p>
    <w:p w14:paraId="319F8C8F" w14:textId="77777777" w:rsidR="00FB75A8" w:rsidRDefault="00FB75A8">
      <w:pPr>
        <w:pStyle w:val="BodyText-Contemporary"/>
        <w:rPr>
          <w:sz w:val="22"/>
        </w:rPr>
      </w:pPr>
    </w:p>
    <w:p w14:paraId="50E020DE" w14:textId="77777777" w:rsidR="00FB75A8" w:rsidRDefault="00FB75A8">
      <w:pPr>
        <w:pStyle w:val="BodyText-Contemporary"/>
        <w:rPr>
          <w:sz w:val="22"/>
        </w:rPr>
      </w:pPr>
    </w:p>
    <w:p w14:paraId="4159B319" w14:textId="77777777" w:rsidR="00FB75A8" w:rsidRDefault="00FB75A8">
      <w:pPr>
        <w:pStyle w:val="BodyText-Contemporary"/>
        <w:rPr>
          <w:sz w:val="22"/>
        </w:rPr>
      </w:pPr>
    </w:p>
    <w:p w14:paraId="2938A6BE" w14:textId="77777777" w:rsidR="00FB75A8" w:rsidRDefault="00FB75A8">
      <w:pPr>
        <w:pStyle w:val="BodyText-Contemporary"/>
        <w:rPr>
          <w:sz w:val="22"/>
        </w:rPr>
      </w:pPr>
    </w:p>
    <w:p w14:paraId="4CF8C515" w14:textId="77777777" w:rsidR="00373170" w:rsidRDefault="00373170">
      <w:pPr>
        <w:pStyle w:val="BodyText-Contemporary"/>
        <w:rPr>
          <w:sz w:val="22"/>
        </w:rPr>
        <w:sectPr w:rsidR="00373170" w:rsidSect="009C7C95">
          <w:headerReference w:type="even" r:id="rId14"/>
          <w:headerReference w:type="default" r:id="rId15"/>
          <w:pgSz w:w="12240" w:h="15840" w:code="1"/>
          <w:pgMar w:top="1008" w:right="864" w:bottom="1440" w:left="878" w:header="720" w:footer="720" w:gutter="0"/>
          <w:cols w:num="3" w:space="356" w:equalWidth="0">
            <w:col w:w="3456" w:space="356"/>
            <w:col w:w="3095" w:space="355"/>
            <w:col w:w="3236"/>
          </w:cols>
        </w:sectPr>
      </w:pPr>
    </w:p>
    <w:p w14:paraId="0FFC6D45" w14:textId="7E8CDE09" w:rsidR="00AC2EF8" w:rsidRDefault="00000000" w:rsidP="00E54501">
      <w:pPr>
        <w:spacing w:after="100"/>
        <w:rPr>
          <w:rFonts w:ascii="Corbel" w:hAnsi="Corbel" w:cs="Calibri"/>
          <w:sz w:val="24"/>
          <w:szCs w:val="24"/>
        </w:rPr>
      </w:pPr>
      <w:r>
        <w:rPr>
          <w:rFonts w:ascii="Corbel" w:hAnsi="Corbel" w:cs="Calibri"/>
          <w:noProof/>
          <w:sz w:val="24"/>
          <w:szCs w:val="24"/>
        </w:rPr>
        <w:lastRenderedPageBreak/>
        <w:pict w14:anchorId="63FDD5A4">
          <v:shape id="_x0000_s3198" type="#_x0000_t75" style="position:absolute;margin-left:-.7pt;margin-top:1.45pt;width:161.4pt;height:151.2pt;z-index:9;mso-wrap-distance-bottom:7.2pt;mso-position-horizontal-relative:margin;mso-position-vertical-relative:margin;mso-width-relative:page;mso-height-relative:page">
            <v:imagedata r:id="rId16" o:title="advent24C"/>
            <w10:wrap type="topAndBottom" anchorx="margin" anchory="margin"/>
          </v:shape>
        </w:pict>
      </w:r>
      <w:r w:rsidR="00365D27">
        <w:rPr>
          <w:rFonts w:ascii="Corbel" w:hAnsi="Corbel" w:cs="Calibri"/>
          <w:sz w:val="24"/>
          <w:szCs w:val="24"/>
        </w:rPr>
        <w:t>Pastor Kerry and Deacon Cindy will be presenting m</w:t>
      </w:r>
      <w:r w:rsidR="00F51FDE">
        <w:rPr>
          <w:rFonts w:ascii="Corbel" w:hAnsi="Corbel" w:cs="Calibri"/>
          <w:sz w:val="24"/>
          <w:szCs w:val="24"/>
        </w:rPr>
        <w:t xml:space="preserve">idweek Advent </w:t>
      </w:r>
      <w:r w:rsidR="002279F2">
        <w:rPr>
          <w:rFonts w:ascii="Corbel" w:hAnsi="Corbel" w:cs="Calibri"/>
          <w:sz w:val="24"/>
          <w:szCs w:val="24"/>
        </w:rPr>
        <w:t>devotion</w:t>
      </w:r>
      <w:r w:rsidR="00A2618F">
        <w:rPr>
          <w:rFonts w:ascii="Corbel" w:hAnsi="Corbel" w:cs="Calibri"/>
          <w:sz w:val="24"/>
          <w:szCs w:val="24"/>
        </w:rPr>
        <w:t xml:space="preserve">s </w:t>
      </w:r>
      <w:r w:rsidR="00AB789A">
        <w:rPr>
          <w:rFonts w:ascii="Corbel" w:hAnsi="Corbel" w:cs="Calibri"/>
          <w:sz w:val="24"/>
          <w:szCs w:val="24"/>
        </w:rPr>
        <w:t xml:space="preserve">on </w:t>
      </w:r>
      <w:r w:rsidR="00D0192A">
        <w:rPr>
          <w:rFonts w:ascii="Corbel" w:hAnsi="Corbel" w:cs="Calibri"/>
          <w:sz w:val="24"/>
          <w:szCs w:val="24"/>
        </w:rPr>
        <w:t xml:space="preserve">Wednesday, December </w:t>
      </w:r>
      <w:r w:rsidR="00B16B76">
        <w:rPr>
          <w:rFonts w:ascii="Corbel" w:hAnsi="Corbel" w:cs="Calibri"/>
          <w:sz w:val="24"/>
          <w:szCs w:val="24"/>
        </w:rPr>
        <w:t>7</w:t>
      </w:r>
      <w:r w:rsidR="00D0192A">
        <w:rPr>
          <w:rFonts w:ascii="Corbel" w:hAnsi="Corbel" w:cs="Calibri"/>
          <w:sz w:val="24"/>
          <w:szCs w:val="24"/>
        </w:rPr>
        <w:t>, December 1</w:t>
      </w:r>
      <w:r w:rsidR="00B16B76">
        <w:rPr>
          <w:rFonts w:ascii="Corbel" w:hAnsi="Corbel" w:cs="Calibri"/>
          <w:sz w:val="24"/>
          <w:szCs w:val="24"/>
        </w:rPr>
        <w:t>4</w:t>
      </w:r>
      <w:r w:rsidR="00D0192A">
        <w:rPr>
          <w:rFonts w:ascii="Corbel" w:hAnsi="Corbel" w:cs="Calibri"/>
          <w:sz w:val="24"/>
          <w:szCs w:val="24"/>
        </w:rPr>
        <w:t>, and December 2</w:t>
      </w:r>
      <w:r w:rsidR="009B7E3F">
        <w:rPr>
          <w:rFonts w:ascii="Corbel" w:hAnsi="Corbel" w:cs="Calibri"/>
          <w:sz w:val="24"/>
          <w:szCs w:val="24"/>
        </w:rPr>
        <w:t>1</w:t>
      </w:r>
      <w:r w:rsidR="007B1979">
        <w:rPr>
          <w:rFonts w:ascii="Corbel" w:hAnsi="Corbel" w:cs="Calibri"/>
          <w:sz w:val="24"/>
          <w:szCs w:val="24"/>
        </w:rPr>
        <w:t>.</w:t>
      </w:r>
    </w:p>
    <w:p w14:paraId="452534F8" w14:textId="7BFBF3E2" w:rsidR="005F75BD" w:rsidRDefault="005F75BD" w:rsidP="00E54501">
      <w:pPr>
        <w:autoSpaceDE w:val="0"/>
        <w:autoSpaceDN w:val="0"/>
        <w:adjustRightInd w:val="0"/>
        <w:spacing w:after="100"/>
        <w:rPr>
          <w:rFonts w:ascii="Corbel" w:hAnsi="Corbel" w:cs="Calibri"/>
          <w:sz w:val="24"/>
          <w:szCs w:val="24"/>
        </w:rPr>
      </w:pPr>
      <w:r>
        <w:rPr>
          <w:rFonts w:ascii="Corbel" w:hAnsi="Corbel" w:cs="Calibri"/>
          <w:sz w:val="24"/>
          <w:szCs w:val="24"/>
          <w:u w:val="single"/>
        </w:rPr>
        <w:t xml:space="preserve">Please note that </w:t>
      </w:r>
      <w:r w:rsidR="002D551F">
        <w:rPr>
          <w:rFonts w:ascii="Corbel" w:hAnsi="Corbel" w:cs="Calibri"/>
          <w:sz w:val="24"/>
          <w:szCs w:val="24"/>
          <w:u w:val="single"/>
        </w:rPr>
        <w:t>the</w:t>
      </w:r>
      <w:r w:rsidR="00C36572">
        <w:rPr>
          <w:rFonts w:ascii="Corbel" w:hAnsi="Corbel" w:cs="Calibri"/>
          <w:sz w:val="24"/>
          <w:szCs w:val="24"/>
          <w:u w:val="single"/>
        </w:rPr>
        <w:t>se</w:t>
      </w:r>
      <w:r w:rsidR="002D551F">
        <w:rPr>
          <w:rFonts w:ascii="Corbel" w:hAnsi="Corbel" w:cs="Calibri"/>
          <w:sz w:val="24"/>
          <w:szCs w:val="24"/>
          <w:u w:val="single"/>
        </w:rPr>
        <w:t xml:space="preserve"> </w:t>
      </w:r>
      <w:r w:rsidR="00A2618F">
        <w:rPr>
          <w:rFonts w:ascii="Corbel" w:hAnsi="Corbel" w:cs="Calibri"/>
          <w:sz w:val="24"/>
          <w:szCs w:val="24"/>
          <w:u w:val="single"/>
        </w:rPr>
        <w:t xml:space="preserve">brief </w:t>
      </w:r>
      <w:r w:rsidR="002D551F">
        <w:rPr>
          <w:rFonts w:ascii="Corbel" w:hAnsi="Corbel" w:cs="Calibri"/>
          <w:sz w:val="24"/>
          <w:szCs w:val="24"/>
          <w:u w:val="single"/>
        </w:rPr>
        <w:t xml:space="preserve">services will be </w:t>
      </w:r>
      <w:r w:rsidR="00C36572">
        <w:rPr>
          <w:rFonts w:ascii="Corbel" w:hAnsi="Corbel" w:cs="Calibri"/>
          <w:sz w:val="24"/>
          <w:szCs w:val="24"/>
          <w:u w:val="single"/>
        </w:rPr>
        <w:t xml:space="preserve">ONLINE </w:t>
      </w:r>
      <w:r w:rsidR="00AC2EF8">
        <w:rPr>
          <w:rFonts w:ascii="Corbel" w:hAnsi="Corbel" w:cs="Calibri"/>
          <w:sz w:val="24"/>
          <w:szCs w:val="24"/>
          <w:u w:val="single"/>
        </w:rPr>
        <w:t>ONLY</w:t>
      </w:r>
      <w:r w:rsidR="003F3897">
        <w:rPr>
          <w:rFonts w:ascii="Corbel" w:hAnsi="Corbel" w:cs="Calibri"/>
          <w:sz w:val="24"/>
          <w:szCs w:val="24"/>
          <w:u w:val="single"/>
        </w:rPr>
        <w:t xml:space="preserve">.  </w:t>
      </w:r>
      <w:r w:rsidR="00093DD9">
        <w:rPr>
          <w:rFonts w:ascii="Corbel" w:hAnsi="Corbel" w:cs="Calibri"/>
          <w:sz w:val="24"/>
          <w:szCs w:val="24"/>
          <w:u w:val="single"/>
        </w:rPr>
        <w:t xml:space="preserve">THEY WILL NOT BE </w:t>
      </w:r>
      <w:r w:rsidR="00702A09">
        <w:rPr>
          <w:rFonts w:ascii="Corbel" w:hAnsi="Corbel" w:cs="Calibri"/>
          <w:sz w:val="24"/>
          <w:szCs w:val="24"/>
          <w:u w:val="single"/>
        </w:rPr>
        <w:t xml:space="preserve">IN-PERSON </w:t>
      </w:r>
      <w:r w:rsidR="002009EE">
        <w:rPr>
          <w:rFonts w:ascii="Corbel" w:hAnsi="Corbel" w:cs="Calibri"/>
          <w:sz w:val="24"/>
          <w:szCs w:val="24"/>
          <w:u w:val="single"/>
        </w:rPr>
        <w:t>GATHERINGS</w:t>
      </w:r>
      <w:r w:rsidR="00F522CD">
        <w:rPr>
          <w:rFonts w:ascii="Corbel" w:hAnsi="Corbel" w:cs="Calibri"/>
          <w:sz w:val="24"/>
          <w:szCs w:val="24"/>
        </w:rPr>
        <w:t xml:space="preserve">. </w:t>
      </w:r>
      <w:r w:rsidR="002F3C70">
        <w:rPr>
          <w:rFonts w:ascii="Corbel" w:hAnsi="Corbel" w:cs="Calibri"/>
          <w:sz w:val="24"/>
          <w:szCs w:val="24"/>
        </w:rPr>
        <w:t xml:space="preserve"> </w:t>
      </w:r>
      <w:r w:rsidR="00093DD9">
        <w:rPr>
          <w:rFonts w:ascii="Corbel" w:hAnsi="Corbel" w:cs="Calibri"/>
          <w:sz w:val="24"/>
          <w:szCs w:val="24"/>
        </w:rPr>
        <w:t>Instead, t</w:t>
      </w:r>
      <w:r w:rsidR="009B546A">
        <w:rPr>
          <w:rFonts w:ascii="Corbel" w:hAnsi="Corbel" w:cs="Calibri"/>
          <w:sz w:val="24"/>
          <w:szCs w:val="24"/>
        </w:rPr>
        <w:t xml:space="preserve">hey will be posted </w:t>
      </w:r>
      <w:r w:rsidR="008D6DBA">
        <w:rPr>
          <w:rFonts w:ascii="Corbel" w:hAnsi="Corbel" w:cs="Calibri"/>
          <w:sz w:val="24"/>
          <w:szCs w:val="24"/>
        </w:rPr>
        <w:t xml:space="preserve">on </w:t>
      </w:r>
      <w:r w:rsidR="009B546A">
        <w:rPr>
          <w:rFonts w:ascii="Corbel" w:hAnsi="Corbel" w:cs="Calibri"/>
          <w:sz w:val="24"/>
          <w:szCs w:val="24"/>
        </w:rPr>
        <w:t>our Facebook page somet</w:t>
      </w:r>
      <w:r w:rsidR="00A53662">
        <w:rPr>
          <w:rFonts w:ascii="Corbel" w:hAnsi="Corbel" w:cs="Calibri"/>
          <w:sz w:val="24"/>
          <w:szCs w:val="24"/>
        </w:rPr>
        <w:t xml:space="preserve">ime </w:t>
      </w:r>
      <w:r w:rsidR="00C763D5">
        <w:rPr>
          <w:rFonts w:ascii="Corbel" w:hAnsi="Corbel" w:cs="Calibri"/>
          <w:sz w:val="24"/>
          <w:szCs w:val="24"/>
        </w:rPr>
        <w:t xml:space="preserve">each </w:t>
      </w:r>
      <w:r w:rsidR="00A53662">
        <w:rPr>
          <w:rFonts w:ascii="Corbel" w:hAnsi="Corbel" w:cs="Calibri"/>
          <w:sz w:val="24"/>
          <w:szCs w:val="24"/>
        </w:rPr>
        <w:t>Wednesday</w:t>
      </w:r>
      <w:r w:rsidR="00A50F3F">
        <w:rPr>
          <w:rFonts w:ascii="Corbel" w:hAnsi="Corbel" w:cs="Calibri"/>
          <w:sz w:val="24"/>
          <w:szCs w:val="24"/>
        </w:rPr>
        <w:t>.</w:t>
      </w:r>
    </w:p>
    <w:p w14:paraId="31BAF925" w14:textId="6A58D7CB" w:rsidR="00B827E7" w:rsidRDefault="00B827E7" w:rsidP="00E54501">
      <w:pPr>
        <w:widowControl w:val="0"/>
        <w:tabs>
          <w:tab w:val="left" w:pos="288"/>
        </w:tabs>
        <w:autoSpaceDE w:val="0"/>
        <w:autoSpaceDN w:val="0"/>
        <w:adjustRightInd w:val="0"/>
        <w:spacing w:after="100"/>
        <w:rPr>
          <w:rFonts w:ascii="Corbel" w:hAnsi="Corbel" w:cs="Calibri"/>
          <w:sz w:val="24"/>
          <w:szCs w:val="24"/>
        </w:rPr>
      </w:pPr>
      <w:r>
        <w:rPr>
          <w:rFonts w:ascii="Corbel" w:hAnsi="Corbel" w:cs="Calibri"/>
          <w:sz w:val="24"/>
          <w:szCs w:val="24"/>
        </w:rPr>
        <w:t xml:space="preserve">The theme for these brief </w:t>
      </w:r>
      <w:r w:rsidR="00192D3E">
        <w:rPr>
          <w:rFonts w:ascii="Corbel" w:hAnsi="Corbel" w:cs="Calibri"/>
          <w:sz w:val="24"/>
          <w:szCs w:val="24"/>
        </w:rPr>
        <w:t xml:space="preserve">devotional </w:t>
      </w:r>
      <w:r>
        <w:rPr>
          <w:rFonts w:ascii="Corbel" w:hAnsi="Corbel" w:cs="Calibri"/>
          <w:sz w:val="24"/>
          <w:szCs w:val="24"/>
        </w:rPr>
        <w:t xml:space="preserve">services is </w:t>
      </w:r>
      <w:r w:rsidR="00AF5674">
        <w:rPr>
          <w:rFonts w:ascii="Corbel" w:hAnsi="Corbel" w:cs="Calibri"/>
          <w:i/>
          <w:iCs/>
          <w:sz w:val="24"/>
          <w:szCs w:val="24"/>
        </w:rPr>
        <w:t>Prepare the Royal Highway.</w:t>
      </w:r>
    </w:p>
    <w:p w14:paraId="6094D03C" w14:textId="2E631C53" w:rsidR="00FB5515" w:rsidRDefault="00FB5515" w:rsidP="00E54501">
      <w:pPr>
        <w:widowControl w:val="0"/>
        <w:tabs>
          <w:tab w:val="left" w:pos="288"/>
        </w:tabs>
        <w:autoSpaceDE w:val="0"/>
        <w:autoSpaceDN w:val="0"/>
        <w:adjustRightInd w:val="0"/>
        <w:spacing w:after="100"/>
        <w:rPr>
          <w:rFonts w:ascii="Corbel" w:hAnsi="Corbel" w:cs="Calibri"/>
          <w:sz w:val="24"/>
          <w:szCs w:val="24"/>
        </w:rPr>
      </w:pPr>
      <w:r>
        <w:rPr>
          <w:rFonts w:ascii="Corbel" w:hAnsi="Corbel" w:cs="Calibri"/>
          <w:sz w:val="24"/>
          <w:szCs w:val="24"/>
        </w:rPr>
        <w:t xml:space="preserve">Highways, pathways, gates, and journeys figure prominently in the imagery of Advent. </w:t>
      </w:r>
      <w:r w:rsidR="00F0206D">
        <w:rPr>
          <w:rFonts w:ascii="Corbel" w:hAnsi="Corbel" w:cs="Calibri"/>
          <w:sz w:val="24"/>
          <w:szCs w:val="24"/>
        </w:rPr>
        <w:t xml:space="preserve"> </w:t>
      </w:r>
      <w:r>
        <w:rPr>
          <w:rFonts w:ascii="Corbel" w:hAnsi="Corbel" w:cs="Calibri"/>
          <w:sz w:val="24"/>
          <w:szCs w:val="24"/>
        </w:rPr>
        <w:t xml:space="preserve">We hear the voice shouting, “Prepare the way of the Lord! </w:t>
      </w:r>
      <w:r w:rsidR="00F0206D">
        <w:rPr>
          <w:rFonts w:ascii="Corbel" w:hAnsi="Corbel" w:cs="Calibri"/>
          <w:sz w:val="24"/>
          <w:szCs w:val="24"/>
        </w:rPr>
        <w:t xml:space="preserve"> </w:t>
      </w:r>
      <w:r>
        <w:rPr>
          <w:rFonts w:ascii="Corbel" w:hAnsi="Corbel" w:cs="Calibri"/>
          <w:sz w:val="24"/>
          <w:szCs w:val="24"/>
        </w:rPr>
        <w:t xml:space="preserve">Make straight the path!” </w:t>
      </w:r>
      <w:r w:rsidR="00E16B3F">
        <w:rPr>
          <w:rFonts w:ascii="Corbel" w:hAnsi="Corbel" w:cs="Calibri"/>
          <w:sz w:val="24"/>
          <w:szCs w:val="24"/>
        </w:rPr>
        <w:t xml:space="preserve"> </w:t>
      </w:r>
      <w:r>
        <w:rPr>
          <w:rFonts w:ascii="Corbel" w:hAnsi="Corbel" w:cs="Calibri"/>
          <w:sz w:val="24"/>
          <w:szCs w:val="24"/>
        </w:rPr>
        <w:t xml:space="preserve">We witness the unexpected detours for Elizabeth and Zechariah, </w:t>
      </w:r>
      <w:proofErr w:type="gramStart"/>
      <w:r>
        <w:rPr>
          <w:rFonts w:ascii="Corbel" w:hAnsi="Corbel" w:cs="Calibri"/>
          <w:sz w:val="24"/>
          <w:szCs w:val="24"/>
        </w:rPr>
        <w:t>Mary</w:t>
      </w:r>
      <w:proofErr w:type="gramEnd"/>
      <w:r>
        <w:rPr>
          <w:rFonts w:ascii="Corbel" w:hAnsi="Corbel" w:cs="Calibri"/>
          <w:sz w:val="24"/>
          <w:szCs w:val="24"/>
        </w:rPr>
        <w:t xml:space="preserve"> and Joseph. </w:t>
      </w:r>
      <w:r w:rsidR="00E16B3F">
        <w:rPr>
          <w:rFonts w:ascii="Corbel" w:hAnsi="Corbel" w:cs="Calibri"/>
          <w:sz w:val="24"/>
          <w:szCs w:val="24"/>
        </w:rPr>
        <w:t xml:space="preserve"> Like them, w</w:t>
      </w:r>
      <w:r>
        <w:rPr>
          <w:rFonts w:ascii="Corbel" w:hAnsi="Corbel" w:cs="Calibri"/>
          <w:sz w:val="24"/>
          <w:szCs w:val="24"/>
        </w:rPr>
        <w:t xml:space="preserve">e make </w:t>
      </w:r>
      <w:r w:rsidR="006B455B">
        <w:rPr>
          <w:rFonts w:ascii="Corbel" w:hAnsi="Corbel" w:cs="Calibri"/>
          <w:sz w:val="24"/>
          <w:szCs w:val="24"/>
        </w:rPr>
        <w:t xml:space="preserve">a </w:t>
      </w:r>
      <w:r>
        <w:rPr>
          <w:rFonts w:ascii="Corbel" w:hAnsi="Corbel" w:cs="Calibri"/>
          <w:sz w:val="24"/>
          <w:szCs w:val="24"/>
        </w:rPr>
        <w:t>way in our hearts and lives for our God.</w:t>
      </w:r>
    </w:p>
    <w:p w14:paraId="1D91292C" w14:textId="451D1E3B" w:rsidR="00B827E7" w:rsidRDefault="004E3904" w:rsidP="00937ED6">
      <w:pPr>
        <w:widowControl w:val="0"/>
        <w:tabs>
          <w:tab w:val="left" w:pos="288"/>
        </w:tabs>
        <w:autoSpaceDE w:val="0"/>
        <w:autoSpaceDN w:val="0"/>
        <w:adjustRightInd w:val="0"/>
        <w:spacing w:after="100"/>
        <w:rPr>
          <w:rFonts w:ascii="Corbel" w:hAnsi="Corbel" w:cs="Calibri"/>
          <w:sz w:val="24"/>
          <w:szCs w:val="24"/>
        </w:rPr>
      </w:pPr>
      <w:r>
        <w:rPr>
          <w:rFonts w:ascii="Corbel" w:hAnsi="Corbel" w:cs="Calibri"/>
          <w:sz w:val="24"/>
          <w:szCs w:val="24"/>
        </w:rPr>
        <w:t>Join us on Fountain’s Facebook page to prepare to celebrate the birth of Jesus, Emmanuel</w:t>
      </w:r>
      <w:r w:rsidR="009E66F4">
        <w:rPr>
          <w:rFonts w:ascii="Corbel" w:hAnsi="Corbel" w:cs="Calibri"/>
          <w:sz w:val="24"/>
          <w:szCs w:val="24"/>
        </w:rPr>
        <w:t>, God with us</w:t>
      </w:r>
      <w:r>
        <w:rPr>
          <w:rFonts w:ascii="Corbel" w:hAnsi="Corbel" w:cs="Calibri"/>
          <w:sz w:val="24"/>
          <w:szCs w:val="24"/>
        </w:rPr>
        <w:t>.</w:t>
      </w:r>
      <w:r w:rsidR="00084793">
        <w:rPr>
          <w:rFonts w:ascii="Corbel" w:hAnsi="Corbel" w:cs="Calibri"/>
          <w:sz w:val="24"/>
          <w:szCs w:val="24"/>
        </w:rPr>
        <w:t xml:space="preserve">  </w:t>
      </w:r>
      <w:r w:rsidR="00AA5A72">
        <w:rPr>
          <w:rFonts w:ascii="Corbel" w:hAnsi="Corbel" w:cs="Calibri"/>
          <w:sz w:val="24"/>
          <w:szCs w:val="24"/>
        </w:rPr>
        <w:t xml:space="preserve">The web </w:t>
      </w:r>
      <w:r w:rsidR="00084793">
        <w:rPr>
          <w:rFonts w:ascii="Corbel" w:hAnsi="Corbel" w:cs="Calibri"/>
          <w:sz w:val="24"/>
          <w:szCs w:val="24"/>
        </w:rPr>
        <w:t>address</w:t>
      </w:r>
      <w:r w:rsidR="00AA5A72">
        <w:rPr>
          <w:rFonts w:ascii="Corbel" w:hAnsi="Corbel" w:cs="Calibri"/>
          <w:sz w:val="24"/>
          <w:szCs w:val="24"/>
        </w:rPr>
        <w:t xml:space="preserve"> is</w:t>
      </w:r>
      <w:r w:rsidR="00117689">
        <w:rPr>
          <w:rFonts w:ascii="Corbel" w:hAnsi="Corbel" w:cs="Calibri"/>
          <w:sz w:val="24"/>
          <w:szCs w:val="24"/>
        </w:rPr>
        <w:t>:</w:t>
      </w:r>
      <w:r w:rsidR="00937ED6">
        <w:rPr>
          <w:rFonts w:ascii="Corbel" w:hAnsi="Corbel" w:cs="Calibri"/>
          <w:sz w:val="24"/>
          <w:szCs w:val="24"/>
        </w:rPr>
        <w:t xml:space="preserve"> </w:t>
      </w:r>
      <w:hyperlink r:id="rId17" w:history="1">
        <w:r w:rsidR="00087BF6">
          <w:rPr>
            <w:rStyle w:val="Hyperlink"/>
            <w:rFonts w:ascii="Corbel" w:hAnsi="Corbel" w:cs="Calibri"/>
            <w:color w:val="auto"/>
            <w:sz w:val="24"/>
            <w:szCs w:val="24"/>
          </w:rPr>
          <w:t>www.facebook.com/FountainLutheranChurch/</w:t>
        </w:r>
      </w:hyperlink>
    </w:p>
    <w:p w14:paraId="3DCA818C" w14:textId="0C2919A6" w:rsidR="00E269FF" w:rsidRDefault="00000000" w:rsidP="00C954E7">
      <w:pPr>
        <w:widowControl w:val="0"/>
        <w:tabs>
          <w:tab w:val="left" w:pos="288"/>
        </w:tabs>
        <w:autoSpaceDE w:val="0"/>
        <w:autoSpaceDN w:val="0"/>
        <w:adjustRightInd w:val="0"/>
        <w:spacing w:after="120"/>
        <w:rPr>
          <w:rFonts w:ascii="Comic Sans MS" w:hAnsi="Comic Sans MS"/>
          <w:color w:val="000000"/>
          <w:sz w:val="28"/>
          <w:szCs w:val="28"/>
        </w:rPr>
      </w:pPr>
      <w:r>
        <w:rPr>
          <w:noProof/>
        </w:rPr>
        <w:pict w14:anchorId="5D72E3A2">
          <v:shape id="_x0000_s3195" type="#_x0000_t75" style="position:absolute;margin-left:181.7pt;margin-top:.25pt;width:161.4pt;height:198.6pt;z-index:6;mso-wrap-distance-bottom:7.2pt;mso-position-horizontal:absolute;mso-position-horizontal-relative:margin;mso-position-vertical:absolute;mso-position-vertical-relative:margin;mso-width-relative:page;mso-height-relative:page">
            <v:imagedata r:id="rId18" o:title="program_2238c"/>
            <w10:wrap type="topAndBottom" anchorx="margin" anchory="margin"/>
          </v:shape>
        </w:pict>
      </w:r>
      <w:r w:rsidR="00514E15">
        <w:rPr>
          <w:rFonts w:ascii="Comic Sans MS" w:hAnsi="Comic Sans MS"/>
          <w:color w:val="000000"/>
          <w:sz w:val="28"/>
          <w:szCs w:val="28"/>
        </w:rPr>
        <w:t>O</w:t>
      </w:r>
      <w:r w:rsidR="002A6132">
        <w:rPr>
          <w:rFonts w:ascii="Comic Sans MS" w:hAnsi="Comic Sans MS"/>
          <w:color w:val="000000"/>
          <w:sz w:val="28"/>
          <w:szCs w:val="28"/>
        </w:rPr>
        <w:t>ur Sunday School kids</w:t>
      </w:r>
      <w:r w:rsidR="00117689">
        <w:rPr>
          <w:rFonts w:ascii="Comic Sans MS" w:hAnsi="Comic Sans MS"/>
          <w:color w:val="000000"/>
          <w:sz w:val="28"/>
          <w:szCs w:val="28"/>
        </w:rPr>
        <w:t>,</w:t>
      </w:r>
      <w:r w:rsidR="002A6132">
        <w:rPr>
          <w:rFonts w:ascii="Comic Sans MS" w:hAnsi="Comic Sans MS"/>
          <w:color w:val="000000"/>
          <w:sz w:val="28"/>
          <w:szCs w:val="28"/>
        </w:rPr>
        <w:t xml:space="preserve"> </w:t>
      </w:r>
      <w:r w:rsidR="00514E15">
        <w:rPr>
          <w:rFonts w:ascii="Comic Sans MS" w:hAnsi="Comic Sans MS"/>
          <w:color w:val="000000"/>
          <w:sz w:val="28"/>
          <w:szCs w:val="28"/>
        </w:rPr>
        <w:t xml:space="preserve">under the direction of Mary Schwarz, Renae Reinhardt, </w:t>
      </w:r>
      <w:r w:rsidR="008159ED">
        <w:rPr>
          <w:rFonts w:ascii="Comic Sans MS" w:hAnsi="Comic Sans MS"/>
          <w:color w:val="000000"/>
          <w:sz w:val="28"/>
          <w:szCs w:val="28"/>
        </w:rPr>
        <w:t xml:space="preserve">and </w:t>
      </w:r>
      <w:r w:rsidR="00514E15">
        <w:rPr>
          <w:rFonts w:ascii="Comic Sans MS" w:hAnsi="Comic Sans MS"/>
          <w:color w:val="000000"/>
          <w:sz w:val="28"/>
          <w:szCs w:val="28"/>
        </w:rPr>
        <w:t xml:space="preserve">Geri Ann Hanson </w:t>
      </w:r>
      <w:r w:rsidR="002A6132">
        <w:rPr>
          <w:rFonts w:ascii="Comic Sans MS" w:hAnsi="Comic Sans MS"/>
          <w:color w:val="000000"/>
          <w:sz w:val="28"/>
          <w:szCs w:val="28"/>
        </w:rPr>
        <w:t xml:space="preserve">will present a </w:t>
      </w:r>
      <w:r w:rsidR="00E97A3E">
        <w:rPr>
          <w:rFonts w:ascii="Comic Sans MS" w:hAnsi="Comic Sans MS"/>
          <w:color w:val="000000"/>
          <w:sz w:val="28"/>
          <w:szCs w:val="28"/>
        </w:rPr>
        <w:t xml:space="preserve">Christmas program on Sunday, December 11 at the church at 9:00 a.m. during our usual weekly worship service. </w:t>
      </w:r>
      <w:r w:rsidR="00643ADB">
        <w:rPr>
          <w:rFonts w:ascii="Comic Sans MS" w:hAnsi="Comic Sans MS"/>
          <w:color w:val="000000"/>
          <w:sz w:val="28"/>
          <w:szCs w:val="28"/>
        </w:rPr>
        <w:t xml:space="preserve"> The </w:t>
      </w:r>
      <w:r w:rsidR="00750A3C" w:rsidRPr="00750A3C">
        <w:rPr>
          <w:rFonts w:ascii="Comic Sans MS" w:hAnsi="Comic Sans MS"/>
          <w:color w:val="000000"/>
          <w:sz w:val="28"/>
          <w:szCs w:val="28"/>
        </w:rPr>
        <w:t>title</w:t>
      </w:r>
      <w:r w:rsidR="00643ADB">
        <w:rPr>
          <w:rFonts w:ascii="Comic Sans MS" w:hAnsi="Comic Sans MS"/>
          <w:color w:val="000000"/>
          <w:sz w:val="28"/>
          <w:szCs w:val="28"/>
        </w:rPr>
        <w:t xml:space="preserve"> is</w:t>
      </w:r>
      <w:r w:rsidR="00E97A3E">
        <w:rPr>
          <w:rFonts w:ascii="Comic Sans MS" w:hAnsi="Comic Sans MS"/>
          <w:color w:val="000000"/>
          <w:sz w:val="28"/>
          <w:szCs w:val="28"/>
        </w:rPr>
        <w:t xml:space="preserve"> </w:t>
      </w:r>
      <w:r w:rsidR="00750A3C" w:rsidRPr="00750A3C">
        <w:rPr>
          <w:rFonts w:ascii="Comic Sans MS" w:hAnsi="Comic Sans MS"/>
          <w:i/>
          <w:iCs/>
          <w:color w:val="000000"/>
          <w:sz w:val="28"/>
          <w:szCs w:val="28"/>
        </w:rPr>
        <w:t>A Christmas Podcast</w:t>
      </w:r>
      <w:r w:rsidR="00750A3C" w:rsidRPr="00750A3C">
        <w:rPr>
          <w:rFonts w:ascii="Comic Sans MS" w:hAnsi="Comic Sans MS"/>
          <w:color w:val="000000"/>
          <w:sz w:val="28"/>
          <w:szCs w:val="28"/>
        </w:rPr>
        <w:t xml:space="preserve"> and will include a TikTok dance to Go Tell it on the Mountain.</w:t>
      </w:r>
    </w:p>
    <w:p w14:paraId="6F1EF70A" w14:textId="024C51E2" w:rsidR="00090DDA" w:rsidRDefault="00196DA9" w:rsidP="00C954E7">
      <w:pPr>
        <w:widowControl w:val="0"/>
        <w:tabs>
          <w:tab w:val="left" w:pos="288"/>
        </w:tabs>
        <w:autoSpaceDE w:val="0"/>
        <w:autoSpaceDN w:val="0"/>
        <w:adjustRightInd w:val="0"/>
        <w:spacing w:after="120"/>
        <w:rPr>
          <w:rFonts w:ascii="Comic Sans MS" w:hAnsi="Comic Sans MS"/>
          <w:color w:val="000000"/>
          <w:sz w:val="28"/>
          <w:szCs w:val="28"/>
        </w:rPr>
      </w:pPr>
      <w:r>
        <w:rPr>
          <w:rFonts w:ascii="Comic Sans MS" w:hAnsi="Comic Sans MS"/>
          <w:color w:val="000000"/>
          <w:sz w:val="28"/>
          <w:szCs w:val="28"/>
        </w:rPr>
        <w:t>Everyone</w:t>
      </w:r>
      <w:r w:rsidR="00E640F4">
        <w:rPr>
          <w:rFonts w:ascii="Comic Sans MS" w:hAnsi="Comic Sans MS"/>
          <w:color w:val="000000"/>
          <w:sz w:val="28"/>
          <w:szCs w:val="28"/>
        </w:rPr>
        <w:t xml:space="preserve"> </w:t>
      </w:r>
      <w:r w:rsidR="00837529">
        <w:rPr>
          <w:rFonts w:ascii="Comic Sans MS" w:hAnsi="Comic Sans MS"/>
          <w:color w:val="000000"/>
          <w:sz w:val="28"/>
          <w:szCs w:val="28"/>
        </w:rPr>
        <w:t>—</w:t>
      </w:r>
      <w:r w:rsidR="00E640F4">
        <w:rPr>
          <w:rFonts w:ascii="Comic Sans MS" w:hAnsi="Comic Sans MS"/>
          <w:color w:val="000000"/>
          <w:sz w:val="28"/>
          <w:szCs w:val="28"/>
        </w:rPr>
        <w:t xml:space="preserve"> </w:t>
      </w:r>
      <w:r w:rsidR="00837529">
        <w:rPr>
          <w:rFonts w:ascii="Comic Sans MS" w:hAnsi="Comic Sans MS"/>
          <w:color w:val="000000"/>
          <w:sz w:val="28"/>
          <w:szCs w:val="28"/>
        </w:rPr>
        <w:t>parents, siblings, grandparents, friends</w:t>
      </w:r>
      <w:r w:rsidR="00E640F4">
        <w:rPr>
          <w:rFonts w:ascii="Comic Sans MS" w:hAnsi="Comic Sans MS"/>
          <w:color w:val="000000"/>
          <w:sz w:val="28"/>
          <w:szCs w:val="28"/>
        </w:rPr>
        <w:t xml:space="preserve">, parishioners young and old — </w:t>
      </w:r>
      <w:r w:rsidR="008161C9">
        <w:rPr>
          <w:rFonts w:ascii="Comic Sans MS" w:hAnsi="Comic Sans MS"/>
          <w:color w:val="000000"/>
          <w:sz w:val="28"/>
          <w:szCs w:val="28"/>
        </w:rPr>
        <w:t>are</w:t>
      </w:r>
      <w:r>
        <w:rPr>
          <w:rFonts w:ascii="Comic Sans MS" w:hAnsi="Comic Sans MS"/>
          <w:color w:val="000000"/>
          <w:sz w:val="28"/>
          <w:szCs w:val="28"/>
        </w:rPr>
        <w:t xml:space="preserve"> invited to </w:t>
      </w:r>
      <w:r w:rsidR="00CC2C1E">
        <w:rPr>
          <w:rFonts w:ascii="Comic Sans MS" w:hAnsi="Comic Sans MS"/>
          <w:color w:val="000000"/>
          <w:sz w:val="28"/>
          <w:szCs w:val="28"/>
        </w:rPr>
        <w:t xml:space="preserve">attend! </w:t>
      </w:r>
    </w:p>
    <w:p w14:paraId="07DB86AE" w14:textId="5AAC3AA8" w:rsidR="00A54373" w:rsidRDefault="00A54373" w:rsidP="00C954E7">
      <w:pPr>
        <w:widowControl w:val="0"/>
        <w:tabs>
          <w:tab w:val="left" w:pos="288"/>
        </w:tabs>
        <w:autoSpaceDE w:val="0"/>
        <w:autoSpaceDN w:val="0"/>
        <w:adjustRightInd w:val="0"/>
        <w:spacing w:after="120"/>
        <w:rPr>
          <w:rFonts w:ascii="Comic Sans MS" w:hAnsi="Comic Sans MS"/>
          <w:color w:val="000000"/>
          <w:sz w:val="28"/>
          <w:szCs w:val="28"/>
        </w:rPr>
      </w:pPr>
      <w:r>
        <w:rPr>
          <w:rFonts w:ascii="Comic Sans MS" w:hAnsi="Comic Sans MS"/>
          <w:color w:val="000000"/>
          <w:sz w:val="28"/>
          <w:szCs w:val="28"/>
        </w:rPr>
        <w:t xml:space="preserve">Refreshments will be served after the </w:t>
      </w:r>
      <w:r w:rsidR="002C2746">
        <w:rPr>
          <w:rFonts w:ascii="Comic Sans MS" w:hAnsi="Comic Sans MS"/>
          <w:color w:val="000000"/>
          <w:sz w:val="28"/>
          <w:szCs w:val="28"/>
        </w:rPr>
        <w:t>service</w:t>
      </w:r>
      <w:r>
        <w:rPr>
          <w:rFonts w:ascii="Comic Sans MS" w:hAnsi="Comic Sans MS"/>
          <w:color w:val="000000"/>
          <w:sz w:val="28"/>
          <w:szCs w:val="28"/>
        </w:rPr>
        <w:t>.</w:t>
      </w:r>
    </w:p>
    <w:p w14:paraId="00707157" w14:textId="1FC9AA5B" w:rsidR="004F57E0" w:rsidRDefault="00000000" w:rsidP="00CC21DB">
      <w:pPr>
        <w:autoSpaceDE w:val="0"/>
        <w:autoSpaceDN w:val="0"/>
        <w:adjustRightInd w:val="0"/>
        <w:spacing w:after="180"/>
        <w:rPr>
          <w:rFonts w:ascii="Corbel" w:hAnsi="Corbel" w:cs="Calibri"/>
          <w:sz w:val="24"/>
          <w:szCs w:val="24"/>
          <w:u w:val="single"/>
        </w:rPr>
      </w:pPr>
      <w:r>
        <w:rPr>
          <w:rFonts w:ascii="Corbel" w:hAnsi="Corbel"/>
          <w:noProof/>
        </w:rPr>
        <w:pict w14:anchorId="16AB725D">
          <v:shape id="_x0000_s3197" type="#_x0000_t75" style="position:absolute;margin-left:363.5pt;margin-top:357.25pt;width:161.4pt;height:102pt;z-index:8;mso-position-horizontal-relative:margin;mso-position-vertical-relative:margin;mso-width-relative:page;mso-height-relative:page">
            <v:imagedata r:id="rId19" o:title="angel33c"/>
            <w10:wrap type="topAndBottom" anchorx="margin" anchory="margin"/>
          </v:shape>
        </w:pict>
      </w:r>
      <w:r>
        <w:rPr>
          <w:rFonts w:ascii="Corbel" w:hAnsi="Corbel" w:cs="Calibri"/>
          <w:noProof/>
        </w:rPr>
        <w:pict w14:anchorId="405E7022">
          <v:shape id="_x0000_s3196" type="#_x0000_t75" style="position:absolute;margin-left:363.5pt;margin-top:.25pt;width:161.4pt;height:212.4pt;z-index:7;mso-wrap-distance-bottom:7.2pt;mso-position-horizontal:absolute;mso-position-horizontal-relative:margin;mso-position-vertical:absolute;mso-position-vertical-relative:margin;mso-width-relative:page;mso-height-relative:page">
            <v:imagedata r:id="rId20" o:title="chrsmseve_3450c"/>
            <w10:wrap type="topAndBottom" anchorx="margin" anchory="margin"/>
          </v:shape>
        </w:pict>
      </w:r>
      <w:r w:rsidR="004F57E0">
        <w:rPr>
          <w:rFonts w:ascii="Corbel" w:hAnsi="Corbel" w:cs="Calibri"/>
          <w:sz w:val="24"/>
          <w:szCs w:val="24"/>
        </w:rPr>
        <w:t xml:space="preserve">Join us for a service of </w:t>
      </w:r>
      <w:r w:rsidR="004F57E0">
        <w:rPr>
          <w:rFonts w:ascii="Corbel" w:hAnsi="Corbel" w:cs="Calibri"/>
          <w:i/>
          <w:iCs/>
          <w:sz w:val="24"/>
          <w:szCs w:val="24"/>
        </w:rPr>
        <w:t>Carols, Communion, and Candlelight</w:t>
      </w:r>
      <w:r w:rsidR="004F57E0">
        <w:rPr>
          <w:rFonts w:ascii="Corbel" w:hAnsi="Corbel" w:cs="Calibri"/>
          <w:sz w:val="24"/>
          <w:szCs w:val="24"/>
        </w:rPr>
        <w:t xml:space="preserve"> on </w:t>
      </w:r>
      <w:r w:rsidR="006F17D8">
        <w:rPr>
          <w:rFonts w:ascii="Corbel" w:hAnsi="Corbel" w:cs="Calibri"/>
          <w:sz w:val="24"/>
          <w:szCs w:val="24"/>
        </w:rPr>
        <w:t>Saturday</w:t>
      </w:r>
      <w:r w:rsidR="004F57E0">
        <w:rPr>
          <w:rFonts w:ascii="Corbel" w:hAnsi="Corbel" w:cs="Calibri"/>
          <w:sz w:val="24"/>
          <w:szCs w:val="24"/>
        </w:rPr>
        <w:t xml:space="preserve">, December 24, at 5:00 p.m.  The service will include Luke’s and John’s Christmas story, carols, Holy Communion, and </w:t>
      </w:r>
      <w:r w:rsidR="004A001E">
        <w:rPr>
          <w:rFonts w:ascii="Corbel" w:hAnsi="Corbel" w:cs="Calibri"/>
          <w:sz w:val="24"/>
          <w:szCs w:val="24"/>
        </w:rPr>
        <w:t xml:space="preserve">a </w:t>
      </w:r>
      <w:r w:rsidR="004F57E0">
        <w:rPr>
          <w:rFonts w:ascii="Corbel" w:hAnsi="Corbel" w:cs="Calibri"/>
          <w:sz w:val="24"/>
          <w:szCs w:val="24"/>
        </w:rPr>
        <w:t xml:space="preserve">candlelight singing of </w:t>
      </w:r>
      <w:r w:rsidR="004F57E0">
        <w:rPr>
          <w:rFonts w:ascii="Corbel" w:hAnsi="Corbel" w:cs="Calibri"/>
          <w:i/>
          <w:iCs/>
          <w:sz w:val="24"/>
          <w:szCs w:val="24"/>
        </w:rPr>
        <w:t>Silent Night, Holy Night</w:t>
      </w:r>
      <w:r w:rsidR="004F57E0">
        <w:rPr>
          <w:rFonts w:ascii="Corbel" w:hAnsi="Corbel" w:cs="Calibri"/>
          <w:sz w:val="24"/>
          <w:szCs w:val="24"/>
        </w:rPr>
        <w:t>.</w:t>
      </w:r>
    </w:p>
    <w:p w14:paraId="12998FB5" w14:textId="6B9D67AC" w:rsidR="005B6887" w:rsidRDefault="00342F09" w:rsidP="00F23384">
      <w:pPr>
        <w:autoSpaceDE w:val="0"/>
        <w:autoSpaceDN w:val="0"/>
        <w:adjustRightInd w:val="0"/>
        <w:jc w:val="center"/>
        <w:rPr>
          <w:rFonts w:ascii="Corbel" w:hAnsi="Corbel" w:cs="Calibri"/>
          <w:b/>
          <w:bCs/>
          <w:sz w:val="24"/>
          <w:szCs w:val="24"/>
          <w:u w:val="single"/>
        </w:rPr>
      </w:pPr>
      <w:r>
        <w:rPr>
          <w:rFonts w:ascii="Corbel" w:hAnsi="Corbel" w:cs="Calibri"/>
          <w:b/>
          <w:bCs/>
          <w:sz w:val="24"/>
          <w:szCs w:val="24"/>
          <w:u w:val="single"/>
        </w:rPr>
        <w:t>N</w:t>
      </w:r>
      <w:r w:rsidR="00CC21DB">
        <w:rPr>
          <w:rFonts w:ascii="Corbel" w:hAnsi="Corbel" w:cs="Calibri"/>
          <w:b/>
          <w:bCs/>
          <w:sz w:val="24"/>
          <w:szCs w:val="24"/>
          <w:u w:val="single"/>
        </w:rPr>
        <w:t>O</w:t>
      </w:r>
      <w:r>
        <w:rPr>
          <w:rFonts w:ascii="Corbel" w:hAnsi="Corbel" w:cs="Calibri"/>
          <w:b/>
          <w:bCs/>
          <w:sz w:val="24"/>
          <w:szCs w:val="24"/>
          <w:u w:val="single"/>
        </w:rPr>
        <w:t xml:space="preserve"> </w:t>
      </w:r>
      <w:r w:rsidR="004305E2">
        <w:rPr>
          <w:rFonts w:ascii="Corbel" w:hAnsi="Corbel" w:cs="Calibri"/>
          <w:b/>
          <w:bCs/>
          <w:sz w:val="24"/>
          <w:szCs w:val="24"/>
          <w:u w:val="single"/>
        </w:rPr>
        <w:t>SERVICE AT FOUNTAIN</w:t>
      </w:r>
    </w:p>
    <w:p w14:paraId="6AE4D7A5" w14:textId="0EAA5F7B" w:rsidR="005B6887" w:rsidRDefault="00AB4F2D" w:rsidP="00F23384">
      <w:pPr>
        <w:autoSpaceDE w:val="0"/>
        <w:autoSpaceDN w:val="0"/>
        <w:adjustRightInd w:val="0"/>
        <w:jc w:val="center"/>
        <w:rPr>
          <w:rFonts w:ascii="Corbel" w:hAnsi="Corbel" w:cs="Calibri"/>
          <w:b/>
          <w:bCs/>
          <w:sz w:val="24"/>
          <w:szCs w:val="24"/>
        </w:rPr>
      </w:pPr>
      <w:r>
        <w:rPr>
          <w:rFonts w:ascii="Corbel" w:hAnsi="Corbel" w:cs="Calibri"/>
          <w:b/>
          <w:bCs/>
          <w:sz w:val="24"/>
          <w:szCs w:val="24"/>
        </w:rPr>
        <w:t>ON CHRISTMAS DAY</w:t>
      </w:r>
    </w:p>
    <w:p w14:paraId="1765D176" w14:textId="448362F8" w:rsidR="00F23384" w:rsidRDefault="00AB4F2D" w:rsidP="003861C5">
      <w:pPr>
        <w:autoSpaceDE w:val="0"/>
        <w:autoSpaceDN w:val="0"/>
        <w:adjustRightInd w:val="0"/>
        <w:spacing w:after="40"/>
        <w:jc w:val="center"/>
        <w:rPr>
          <w:rFonts w:ascii="Corbel" w:hAnsi="Corbel" w:cs="Calibri"/>
          <w:sz w:val="24"/>
          <w:szCs w:val="24"/>
        </w:rPr>
      </w:pPr>
      <w:r>
        <w:rPr>
          <w:rFonts w:ascii="Corbel" w:hAnsi="Corbel" w:cs="Calibri"/>
          <w:b/>
          <w:bCs/>
          <w:sz w:val="24"/>
          <w:szCs w:val="24"/>
        </w:rPr>
        <w:t>SUNDAY, DECEMBER 25</w:t>
      </w:r>
    </w:p>
    <w:p w14:paraId="14045E67" w14:textId="77777777" w:rsidR="00D3288D" w:rsidRDefault="00DD6CB1" w:rsidP="003861C5">
      <w:pPr>
        <w:widowControl w:val="0"/>
        <w:tabs>
          <w:tab w:val="left" w:pos="288"/>
        </w:tabs>
        <w:autoSpaceDE w:val="0"/>
        <w:autoSpaceDN w:val="0"/>
        <w:adjustRightInd w:val="0"/>
        <w:spacing w:after="40"/>
        <w:rPr>
          <w:rFonts w:ascii="Corbel" w:hAnsi="Corbel" w:cs="Calibri"/>
          <w:i/>
          <w:iCs/>
          <w:sz w:val="24"/>
          <w:szCs w:val="24"/>
        </w:rPr>
      </w:pPr>
      <w:r>
        <w:rPr>
          <w:rFonts w:ascii="Corbel" w:hAnsi="Corbel" w:cs="Calibri"/>
          <w:i/>
          <w:iCs/>
          <w:sz w:val="24"/>
          <w:szCs w:val="24"/>
        </w:rPr>
        <w:t>Y</w:t>
      </w:r>
      <w:r w:rsidR="007D2D60">
        <w:rPr>
          <w:rFonts w:ascii="Corbel" w:hAnsi="Corbel" w:cs="Calibri"/>
          <w:i/>
          <w:iCs/>
          <w:sz w:val="24"/>
          <w:szCs w:val="24"/>
        </w:rPr>
        <w:t xml:space="preserve">ou </w:t>
      </w:r>
      <w:r w:rsidR="006341FF">
        <w:rPr>
          <w:rFonts w:ascii="Corbel" w:hAnsi="Corbel" w:cs="Calibri"/>
          <w:i/>
          <w:iCs/>
          <w:sz w:val="24"/>
          <w:szCs w:val="24"/>
        </w:rPr>
        <w:t xml:space="preserve">are </w:t>
      </w:r>
      <w:r w:rsidR="008D6661">
        <w:rPr>
          <w:rFonts w:ascii="Corbel" w:hAnsi="Corbel" w:cs="Calibri"/>
          <w:i/>
          <w:iCs/>
          <w:sz w:val="24"/>
          <w:szCs w:val="24"/>
        </w:rPr>
        <w:t xml:space="preserve">more than welcome </w:t>
      </w:r>
      <w:r w:rsidR="006341FF">
        <w:rPr>
          <w:rFonts w:ascii="Corbel" w:hAnsi="Corbel" w:cs="Calibri"/>
          <w:i/>
          <w:iCs/>
          <w:sz w:val="24"/>
          <w:szCs w:val="24"/>
        </w:rPr>
        <w:t xml:space="preserve">to attend </w:t>
      </w:r>
      <w:r w:rsidR="002544A5">
        <w:rPr>
          <w:rFonts w:ascii="Corbel" w:hAnsi="Corbel" w:cs="Calibri"/>
          <w:i/>
          <w:iCs/>
          <w:sz w:val="24"/>
          <w:szCs w:val="24"/>
        </w:rPr>
        <w:t>worship</w:t>
      </w:r>
      <w:r w:rsidR="00BA2CCF">
        <w:rPr>
          <w:rFonts w:ascii="Corbel" w:hAnsi="Corbel" w:cs="Calibri"/>
          <w:i/>
          <w:iCs/>
          <w:sz w:val="24"/>
          <w:szCs w:val="24"/>
        </w:rPr>
        <w:t xml:space="preserve"> at </w:t>
      </w:r>
      <w:r w:rsidR="006341FF">
        <w:rPr>
          <w:rFonts w:ascii="Corbel" w:hAnsi="Corbel" w:cs="Calibri"/>
          <w:i/>
          <w:iCs/>
          <w:sz w:val="24"/>
          <w:szCs w:val="24"/>
        </w:rPr>
        <w:t xml:space="preserve">our sister </w:t>
      </w:r>
      <w:r w:rsidR="002544A5">
        <w:rPr>
          <w:rFonts w:ascii="Corbel" w:hAnsi="Corbel" w:cs="Calibri"/>
          <w:i/>
          <w:iCs/>
          <w:sz w:val="24"/>
          <w:szCs w:val="24"/>
        </w:rPr>
        <w:t>congregation</w:t>
      </w:r>
      <w:r w:rsidR="00AB4F2D">
        <w:rPr>
          <w:rFonts w:ascii="Corbel" w:hAnsi="Corbel" w:cs="Calibri"/>
          <w:i/>
          <w:iCs/>
          <w:sz w:val="24"/>
          <w:szCs w:val="24"/>
        </w:rPr>
        <w:t>,</w:t>
      </w:r>
      <w:r w:rsidR="002544A5">
        <w:rPr>
          <w:rFonts w:ascii="Corbel" w:hAnsi="Corbel" w:cs="Calibri"/>
          <w:i/>
          <w:iCs/>
          <w:sz w:val="24"/>
          <w:szCs w:val="24"/>
        </w:rPr>
        <w:t xml:space="preserve"> Bethlehem Lutheran in Lanesbor</w:t>
      </w:r>
      <w:r w:rsidR="00BA2CCF">
        <w:rPr>
          <w:rFonts w:ascii="Corbel" w:hAnsi="Corbel" w:cs="Calibri"/>
          <w:i/>
          <w:iCs/>
          <w:sz w:val="24"/>
          <w:szCs w:val="24"/>
        </w:rPr>
        <w:t>o, at 9:00 a.</w:t>
      </w:r>
      <w:r w:rsidR="000A4E58">
        <w:rPr>
          <w:rFonts w:ascii="Corbel" w:hAnsi="Corbel" w:cs="Calibri"/>
          <w:i/>
          <w:iCs/>
          <w:sz w:val="24"/>
          <w:szCs w:val="24"/>
        </w:rPr>
        <w:t>m.</w:t>
      </w:r>
    </w:p>
    <w:p w14:paraId="4C8940FE" w14:textId="6F0BC2CE" w:rsidR="00F62513" w:rsidRPr="00F62513" w:rsidRDefault="00031B4B" w:rsidP="00D3288D">
      <w:pPr>
        <w:widowControl w:val="0"/>
        <w:tabs>
          <w:tab w:val="left" w:pos="288"/>
        </w:tabs>
        <w:autoSpaceDE w:val="0"/>
        <w:autoSpaceDN w:val="0"/>
        <w:adjustRightInd w:val="0"/>
        <w:spacing w:after="180"/>
        <w:rPr>
          <w:rFonts w:ascii="Corbel" w:hAnsi="Corbel" w:cs="Calibri"/>
          <w:sz w:val="24"/>
          <w:szCs w:val="24"/>
        </w:rPr>
      </w:pPr>
      <w:r>
        <w:rPr>
          <w:rFonts w:ascii="Corbel" w:hAnsi="Corbel" w:cs="Calibri"/>
          <w:sz w:val="24"/>
          <w:szCs w:val="24"/>
        </w:rPr>
        <w:t xml:space="preserve">Or, as </w:t>
      </w:r>
      <w:r w:rsidR="00713185">
        <w:rPr>
          <w:rFonts w:ascii="Corbel" w:hAnsi="Corbel" w:cs="Calibri"/>
          <w:sz w:val="24"/>
          <w:szCs w:val="24"/>
        </w:rPr>
        <w:t>usual</w:t>
      </w:r>
      <w:r>
        <w:rPr>
          <w:rFonts w:ascii="Corbel" w:hAnsi="Corbel" w:cs="Calibri"/>
          <w:sz w:val="24"/>
          <w:szCs w:val="24"/>
        </w:rPr>
        <w:t>, you</w:t>
      </w:r>
      <w:r w:rsidR="000A4E58">
        <w:rPr>
          <w:rFonts w:ascii="Corbel" w:hAnsi="Corbel" w:cs="Calibri"/>
          <w:sz w:val="24"/>
          <w:szCs w:val="24"/>
        </w:rPr>
        <w:t xml:space="preserve"> </w:t>
      </w:r>
      <w:r w:rsidR="00713185">
        <w:rPr>
          <w:rFonts w:ascii="Corbel" w:hAnsi="Corbel" w:cs="Calibri"/>
          <w:sz w:val="24"/>
          <w:szCs w:val="24"/>
        </w:rPr>
        <w:t xml:space="preserve">can </w:t>
      </w:r>
      <w:r w:rsidR="000A4E58">
        <w:rPr>
          <w:rFonts w:ascii="Corbel" w:hAnsi="Corbel" w:cs="Calibri"/>
          <w:sz w:val="24"/>
          <w:szCs w:val="24"/>
        </w:rPr>
        <w:t xml:space="preserve">view the live stream </w:t>
      </w:r>
      <w:r w:rsidR="0021649B">
        <w:rPr>
          <w:rFonts w:ascii="Corbel" w:hAnsi="Corbel" w:cs="Calibri"/>
          <w:sz w:val="24"/>
          <w:szCs w:val="24"/>
        </w:rPr>
        <w:t xml:space="preserve">of the service on Fountain’s Facebook page: </w:t>
      </w:r>
      <w:hyperlink r:id="rId21" w:history="1">
        <w:r w:rsidR="00F62513" w:rsidRPr="00F62513">
          <w:rPr>
            <w:rStyle w:val="Hyperlink"/>
            <w:rFonts w:ascii="Corbel" w:hAnsi="Corbel" w:cs="Calibri"/>
            <w:color w:val="auto"/>
            <w:sz w:val="24"/>
            <w:szCs w:val="24"/>
          </w:rPr>
          <w:t>www.facebook.com/FountainLutheranChurch/</w:t>
        </w:r>
      </w:hyperlink>
    </w:p>
    <w:p w14:paraId="24B5715D" w14:textId="724DE19E" w:rsidR="009766F6" w:rsidRPr="009B7F92" w:rsidRDefault="00000000" w:rsidP="009E546F">
      <w:pPr>
        <w:autoSpaceDE w:val="0"/>
        <w:autoSpaceDN w:val="0"/>
        <w:adjustRightInd w:val="0"/>
        <w:spacing w:after="180"/>
        <w:jc w:val="center"/>
        <w:rPr>
          <w:rFonts w:ascii="Trebuchet MS" w:hAnsi="Trebuchet MS"/>
          <w:sz w:val="34"/>
          <w:szCs w:val="34"/>
        </w:rPr>
      </w:pPr>
      <w:r>
        <w:rPr>
          <w:noProof/>
        </w:rPr>
        <w:lastRenderedPageBreak/>
        <w:pict w14:anchorId="4B92E383">
          <v:shape id="_x0000_s3200" type="#_x0000_t75" style="position:absolute;left:0;text-align:left;margin-left:182.3pt;margin-top:-.35pt;width:161.4pt;height:129pt;z-index:11;mso-wrap-distance-bottom:7.2pt;mso-position-horizontal-relative:margin;mso-position-vertical-relative:margin;mso-width-relative:page;mso-height-relative:page">
            <v:imagedata r:id="rId22" o:title="altar4c"/>
            <w10:wrap type="topAndBottom" anchorx="margin" anchory="margin"/>
          </v:shape>
        </w:pict>
      </w:r>
      <w:r w:rsidR="002C71DF" w:rsidRPr="009B7F92">
        <w:rPr>
          <w:rFonts w:ascii="Trebuchet MS" w:hAnsi="Trebuchet MS"/>
          <w:sz w:val="34"/>
          <w:szCs w:val="34"/>
        </w:rPr>
        <w:t>Schedule</w:t>
      </w:r>
      <w:r w:rsidR="00214D88" w:rsidRPr="009B7F92">
        <w:rPr>
          <w:rFonts w:ascii="Trebuchet MS" w:hAnsi="Trebuchet MS"/>
          <w:sz w:val="34"/>
          <w:szCs w:val="34"/>
        </w:rPr>
        <w:t xml:space="preserve"> of Services</w:t>
      </w:r>
      <w:r w:rsidR="00950BD1" w:rsidRPr="009B7F92">
        <w:rPr>
          <w:rFonts w:ascii="Trebuchet MS" w:hAnsi="Trebuchet MS"/>
          <w:sz w:val="34"/>
          <w:szCs w:val="34"/>
        </w:rPr>
        <w:t xml:space="preserve"> for December</w:t>
      </w:r>
    </w:p>
    <w:p w14:paraId="61FC2479" w14:textId="77777777" w:rsidR="00D609B8" w:rsidRPr="00923E63" w:rsidRDefault="00D609B8" w:rsidP="00D609B8">
      <w:pPr>
        <w:jc w:val="center"/>
        <w:rPr>
          <w:rFonts w:ascii="Trebuchet MS" w:hAnsi="Trebuchet MS"/>
          <w:b/>
          <w:bCs/>
          <w:sz w:val="24"/>
          <w:szCs w:val="24"/>
        </w:rPr>
      </w:pPr>
      <w:r w:rsidRPr="00923E63">
        <w:rPr>
          <w:rFonts w:ascii="Trebuchet MS" w:hAnsi="Trebuchet MS"/>
          <w:b/>
          <w:bCs/>
          <w:sz w:val="24"/>
          <w:szCs w:val="24"/>
        </w:rPr>
        <w:t xml:space="preserve">Sunday, December </w:t>
      </w:r>
      <w:r>
        <w:rPr>
          <w:rFonts w:ascii="Trebuchet MS" w:hAnsi="Trebuchet MS"/>
          <w:b/>
          <w:bCs/>
          <w:sz w:val="24"/>
          <w:szCs w:val="24"/>
        </w:rPr>
        <w:t>4</w:t>
      </w:r>
    </w:p>
    <w:p w14:paraId="21101CE9" w14:textId="77777777" w:rsidR="00D609B8" w:rsidRPr="00782DB1" w:rsidRDefault="00D609B8" w:rsidP="00D609B8">
      <w:pPr>
        <w:jc w:val="center"/>
        <w:rPr>
          <w:rFonts w:ascii="Corbel" w:hAnsi="Corbel"/>
          <w:sz w:val="24"/>
          <w:szCs w:val="24"/>
          <w:u w:val="single"/>
        </w:rPr>
      </w:pPr>
      <w:r w:rsidRPr="00782DB1">
        <w:rPr>
          <w:rFonts w:ascii="Corbel" w:hAnsi="Corbel"/>
          <w:sz w:val="24"/>
          <w:szCs w:val="24"/>
          <w:u w:val="single"/>
        </w:rPr>
        <w:t>Second Sunday of Advent</w:t>
      </w:r>
    </w:p>
    <w:p w14:paraId="0231E027" w14:textId="77777777" w:rsidR="00D609B8" w:rsidRDefault="00D609B8" w:rsidP="00D609B8">
      <w:pPr>
        <w:jc w:val="center"/>
        <w:rPr>
          <w:rFonts w:ascii="Corbel" w:hAnsi="Corbel"/>
          <w:sz w:val="24"/>
          <w:szCs w:val="24"/>
          <w:u w:val="single"/>
        </w:rPr>
      </w:pPr>
      <w:r w:rsidRPr="00782DB1">
        <w:rPr>
          <w:rFonts w:ascii="Corbel" w:hAnsi="Corbel"/>
          <w:sz w:val="24"/>
          <w:szCs w:val="24"/>
          <w:u w:val="single"/>
        </w:rPr>
        <w:t>with Holy Communion</w:t>
      </w:r>
    </w:p>
    <w:p w14:paraId="35EC89F0" w14:textId="77777777" w:rsidR="009E546F" w:rsidRPr="00782DB1" w:rsidRDefault="009E546F" w:rsidP="00D609B8">
      <w:pPr>
        <w:jc w:val="center"/>
        <w:rPr>
          <w:rFonts w:ascii="Corbel" w:hAnsi="Corbel"/>
          <w:sz w:val="24"/>
          <w:szCs w:val="24"/>
          <w:u w:val="single"/>
        </w:rPr>
      </w:pPr>
    </w:p>
    <w:p w14:paraId="794D92B0" w14:textId="0BC91CE3" w:rsidR="00491846" w:rsidRPr="003F7C9A" w:rsidRDefault="00491846" w:rsidP="003F7C9A">
      <w:pPr>
        <w:jc w:val="center"/>
        <w:rPr>
          <w:rFonts w:ascii="Trebuchet MS" w:hAnsi="Trebuchet MS"/>
          <w:b/>
          <w:bCs/>
          <w:sz w:val="24"/>
          <w:szCs w:val="24"/>
        </w:rPr>
      </w:pPr>
      <w:r w:rsidRPr="003F7C9A">
        <w:rPr>
          <w:rFonts w:ascii="Trebuchet MS" w:hAnsi="Trebuchet MS"/>
          <w:b/>
          <w:bCs/>
          <w:sz w:val="24"/>
          <w:szCs w:val="24"/>
        </w:rPr>
        <w:t xml:space="preserve">Wednesday, December </w:t>
      </w:r>
      <w:r w:rsidR="00DC4E9B" w:rsidRPr="003F7C9A">
        <w:rPr>
          <w:rFonts w:ascii="Trebuchet MS" w:hAnsi="Trebuchet MS"/>
          <w:b/>
          <w:bCs/>
          <w:sz w:val="24"/>
          <w:szCs w:val="24"/>
        </w:rPr>
        <w:t>7</w:t>
      </w:r>
    </w:p>
    <w:p w14:paraId="62025018" w14:textId="270063DB" w:rsidR="00491846" w:rsidRPr="00782DB1" w:rsidRDefault="006D11B6" w:rsidP="00F17A5B">
      <w:pPr>
        <w:autoSpaceDE w:val="0"/>
        <w:autoSpaceDN w:val="0"/>
        <w:adjustRightInd w:val="0"/>
        <w:jc w:val="center"/>
        <w:rPr>
          <w:rFonts w:ascii="Corbel" w:hAnsi="Corbel"/>
          <w:sz w:val="24"/>
          <w:szCs w:val="24"/>
          <w:u w:val="single"/>
        </w:rPr>
      </w:pPr>
      <w:r w:rsidRPr="00782DB1">
        <w:rPr>
          <w:rFonts w:ascii="Corbel" w:hAnsi="Corbel"/>
          <w:sz w:val="24"/>
          <w:szCs w:val="24"/>
          <w:u w:val="single"/>
        </w:rPr>
        <w:t>Midweek</w:t>
      </w:r>
      <w:r w:rsidR="00491846" w:rsidRPr="00782DB1">
        <w:rPr>
          <w:rFonts w:ascii="Corbel" w:hAnsi="Corbel"/>
          <w:sz w:val="24"/>
          <w:szCs w:val="24"/>
          <w:u w:val="single"/>
        </w:rPr>
        <w:t xml:space="preserve"> Advent </w:t>
      </w:r>
      <w:r w:rsidR="00DC4E9B" w:rsidRPr="00782DB1">
        <w:rPr>
          <w:rFonts w:ascii="Corbel" w:hAnsi="Corbel"/>
          <w:sz w:val="24"/>
          <w:szCs w:val="24"/>
          <w:u w:val="single"/>
        </w:rPr>
        <w:t>Devotion</w:t>
      </w:r>
    </w:p>
    <w:p w14:paraId="435BEFCB" w14:textId="2034394E" w:rsidR="00E871F6" w:rsidRDefault="00DC4E9B" w:rsidP="00F17A5B">
      <w:pPr>
        <w:autoSpaceDE w:val="0"/>
        <w:autoSpaceDN w:val="0"/>
        <w:adjustRightInd w:val="0"/>
        <w:jc w:val="center"/>
        <w:rPr>
          <w:rFonts w:ascii="Corbel" w:hAnsi="Corbel"/>
          <w:sz w:val="23"/>
          <w:szCs w:val="23"/>
        </w:rPr>
      </w:pPr>
      <w:r w:rsidRPr="00C05ADA">
        <w:rPr>
          <w:rFonts w:ascii="Corbel" w:hAnsi="Corbel"/>
          <w:sz w:val="23"/>
          <w:szCs w:val="23"/>
        </w:rPr>
        <w:t xml:space="preserve">Look for it </w:t>
      </w:r>
      <w:r w:rsidR="00BB4BBA" w:rsidRPr="00C05ADA">
        <w:rPr>
          <w:rFonts w:ascii="Corbel" w:hAnsi="Corbel"/>
          <w:sz w:val="23"/>
          <w:szCs w:val="23"/>
        </w:rPr>
        <w:t>on our Facebook page</w:t>
      </w:r>
    </w:p>
    <w:p w14:paraId="3B98ED9F" w14:textId="77777777" w:rsidR="009E546F" w:rsidRPr="00C05ADA" w:rsidRDefault="009E546F" w:rsidP="00F17A5B">
      <w:pPr>
        <w:autoSpaceDE w:val="0"/>
        <w:autoSpaceDN w:val="0"/>
        <w:adjustRightInd w:val="0"/>
        <w:jc w:val="center"/>
        <w:rPr>
          <w:rFonts w:ascii="Corbel" w:hAnsi="Corbel"/>
          <w:sz w:val="23"/>
          <w:szCs w:val="23"/>
        </w:rPr>
      </w:pPr>
    </w:p>
    <w:p w14:paraId="164226AB" w14:textId="5F7010C8" w:rsidR="007A46BE" w:rsidRPr="00B60EB2" w:rsidRDefault="009F0DAA" w:rsidP="005B0EAB">
      <w:pPr>
        <w:jc w:val="center"/>
        <w:rPr>
          <w:rFonts w:ascii="Trebuchet MS" w:hAnsi="Trebuchet MS"/>
          <w:b/>
          <w:bCs/>
          <w:sz w:val="24"/>
          <w:szCs w:val="24"/>
        </w:rPr>
      </w:pPr>
      <w:r w:rsidRPr="00B60EB2">
        <w:rPr>
          <w:rFonts w:ascii="Trebuchet MS" w:hAnsi="Trebuchet MS"/>
          <w:b/>
          <w:bCs/>
          <w:sz w:val="24"/>
          <w:szCs w:val="24"/>
        </w:rPr>
        <w:t xml:space="preserve">Sunday, </w:t>
      </w:r>
      <w:r w:rsidR="007A46BE" w:rsidRPr="00B60EB2">
        <w:rPr>
          <w:rFonts w:ascii="Trebuchet MS" w:hAnsi="Trebuchet MS"/>
          <w:b/>
          <w:bCs/>
          <w:sz w:val="24"/>
          <w:szCs w:val="24"/>
        </w:rPr>
        <w:t xml:space="preserve">December </w:t>
      </w:r>
      <w:r w:rsidR="001F05BA" w:rsidRPr="00B60EB2">
        <w:rPr>
          <w:rFonts w:ascii="Trebuchet MS" w:hAnsi="Trebuchet MS"/>
          <w:b/>
          <w:bCs/>
          <w:sz w:val="24"/>
          <w:szCs w:val="24"/>
        </w:rPr>
        <w:t>1</w:t>
      </w:r>
      <w:r w:rsidR="00D609B8">
        <w:rPr>
          <w:rFonts w:ascii="Trebuchet MS" w:hAnsi="Trebuchet MS"/>
          <w:b/>
          <w:bCs/>
          <w:sz w:val="24"/>
          <w:szCs w:val="24"/>
        </w:rPr>
        <w:t>1</w:t>
      </w:r>
    </w:p>
    <w:p w14:paraId="53B2ECFE" w14:textId="6D609E03" w:rsidR="007A46BE" w:rsidRPr="00C2648B" w:rsidRDefault="001F05BA" w:rsidP="005B0EAB">
      <w:pPr>
        <w:jc w:val="center"/>
        <w:rPr>
          <w:rFonts w:ascii="Corbel" w:hAnsi="Corbel"/>
          <w:sz w:val="24"/>
          <w:szCs w:val="24"/>
          <w:u w:val="single"/>
        </w:rPr>
      </w:pPr>
      <w:r w:rsidRPr="00C2648B">
        <w:rPr>
          <w:rFonts w:ascii="Corbel" w:hAnsi="Corbel"/>
          <w:sz w:val="24"/>
          <w:szCs w:val="24"/>
          <w:u w:val="single"/>
        </w:rPr>
        <w:t xml:space="preserve">Third </w:t>
      </w:r>
      <w:r w:rsidR="00DF1D83" w:rsidRPr="00C2648B">
        <w:rPr>
          <w:rFonts w:ascii="Corbel" w:hAnsi="Corbel"/>
          <w:sz w:val="24"/>
          <w:szCs w:val="24"/>
          <w:u w:val="single"/>
        </w:rPr>
        <w:t>Sunday of Advent</w:t>
      </w:r>
    </w:p>
    <w:p w14:paraId="3F1A6AAE" w14:textId="77777777" w:rsidR="005B0EAB" w:rsidRDefault="00D609B8" w:rsidP="005B0EAB">
      <w:pPr>
        <w:jc w:val="center"/>
        <w:rPr>
          <w:rFonts w:ascii="Corbel" w:hAnsi="Corbel"/>
          <w:sz w:val="24"/>
          <w:szCs w:val="24"/>
        </w:rPr>
      </w:pPr>
      <w:r>
        <w:rPr>
          <w:rFonts w:ascii="Corbel" w:hAnsi="Corbel"/>
          <w:sz w:val="24"/>
          <w:szCs w:val="24"/>
        </w:rPr>
        <w:t>Sunday School</w:t>
      </w:r>
    </w:p>
    <w:p w14:paraId="15FD0902" w14:textId="737B5F89" w:rsidR="006D11B6" w:rsidRDefault="00D609B8" w:rsidP="005B0EAB">
      <w:pPr>
        <w:jc w:val="center"/>
        <w:rPr>
          <w:rFonts w:ascii="Corbel" w:hAnsi="Corbel"/>
          <w:sz w:val="24"/>
          <w:szCs w:val="24"/>
        </w:rPr>
      </w:pPr>
      <w:r>
        <w:rPr>
          <w:rFonts w:ascii="Corbel" w:hAnsi="Corbel"/>
          <w:sz w:val="24"/>
          <w:szCs w:val="24"/>
        </w:rPr>
        <w:t>Christmas Program</w:t>
      </w:r>
    </w:p>
    <w:p w14:paraId="1A5B9926" w14:textId="77777777" w:rsidR="00AC474F" w:rsidRPr="00D609B8" w:rsidRDefault="00AC474F" w:rsidP="005B0EAB">
      <w:pPr>
        <w:jc w:val="center"/>
        <w:rPr>
          <w:rFonts w:ascii="Corbel" w:hAnsi="Corbel"/>
          <w:sz w:val="24"/>
          <w:szCs w:val="24"/>
        </w:rPr>
      </w:pPr>
    </w:p>
    <w:p w14:paraId="72302BD4" w14:textId="40ECF605" w:rsidR="00B94FE6" w:rsidRPr="00B60EB2" w:rsidRDefault="00B94FE6" w:rsidP="00EE0FEB">
      <w:pPr>
        <w:rPr>
          <w:rFonts w:ascii="Trebuchet MS" w:hAnsi="Trebuchet MS"/>
          <w:b/>
          <w:bCs/>
          <w:sz w:val="24"/>
          <w:szCs w:val="24"/>
        </w:rPr>
      </w:pPr>
      <w:r w:rsidRPr="00B60EB2">
        <w:rPr>
          <w:rFonts w:ascii="Trebuchet MS" w:hAnsi="Trebuchet MS"/>
          <w:b/>
          <w:bCs/>
          <w:sz w:val="24"/>
          <w:szCs w:val="24"/>
        </w:rPr>
        <w:t xml:space="preserve">Wednesday, December </w:t>
      </w:r>
      <w:r w:rsidR="00B57431" w:rsidRPr="00B60EB2">
        <w:rPr>
          <w:rFonts w:ascii="Trebuchet MS" w:hAnsi="Trebuchet MS"/>
          <w:b/>
          <w:bCs/>
          <w:sz w:val="24"/>
          <w:szCs w:val="24"/>
        </w:rPr>
        <w:t>1</w:t>
      </w:r>
      <w:r w:rsidR="00A152D5">
        <w:rPr>
          <w:rFonts w:ascii="Trebuchet MS" w:hAnsi="Trebuchet MS"/>
          <w:b/>
          <w:bCs/>
          <w:sz w:val="24"/>
          <w:szCs w:val="24"/>
        </w:rPr>
        <w:t>4</w:t>
      </w:r>
    </w:p>
    <w:p w14:paraId="2B40521D" w14:textId="1D060F87" w:rsidR="00C364A2" w:rsidRPr="00694488" w:rsidRDefault="00D80A3B" w:rsidP="00F17A5B">
      <w:pPr>
        <w:autoSpaceDE w:val="0"/>
        <w:autoSpaceDN w:val="0"/>
        <w:adjustRightInd w:val="0"/>
        <w:jc w:val="center"/>
        <w:rPr>
          <w:rFonts w:ascii="Corbel" w:hAnsi="Corbel"/>
          <w:sz w:val="24"/>
          <w:szCs w:val="24"/>
          <w:u w:val="single"/>
        </w:rPr>
      </w:pPr>
      <w:r w:rsidRPr="00694488">
        <w:rPr>
          <w:rFonts w:ascii="Corbel" w:hAnsi="Corbel"/>
          <w:sz w:val="24"/>
          <w:szCs w:val="24"/>
          <w:u w:val="single"/>
        </w:rPr>
        <w:t>Midweek</w:t>
      </w:r>
      <w:r w:rsidR="00C364A2" w:rsidRPr="00694488">
        <w:rPr>
          <w:rFonts w:ascii="Corbel" w:hAnsi="Corbel"/>
          <w:sz w:val="24"/>
          <w:szCs w:val="24"/>
          <w:u w:val="single"/>
        </w:rPr>
        <w:t xml:space="preserve"> Advent </w:t>
      </w:r>
      <w:r w:rsidR="00FD6D8E">
        <w:rPr>
          <w:rFonts w:ascii="Corbel" w:hAnsi="Corbel"/>
          <w:sz w:val="24"/>
          <w:szCs w:val="24"/>
          <w:u w:val="single"/>
        </w:rPr>
        <w:t>Devotion</w:t>
      </w:r>
    </w:p>
    <w:p w14:paraId="275073EC" w14:textId="77777777" w:rsidR="00694488" w:rsidRDefault="00694488" w:rsidP="00694488">
      <w:pPr>
        <w:autoSpaceDE w:val="0"/>
        <w:autoSpaceDN w:val="0"/>
        <w:adjustRightInd w:val="0"/>
        <w:jc w:val="center"/>
        <w:rPr>
          <w:rFonts w:ascii="Corbel" w:hAnsi="Corbel"/>
          <w:sz w:val="23"/>
          <w:szCs w:val="23"/>
        </w:rPr>
      </w:pPr>
      <w:r w:rsidRPr="00C05ADA">
        <w:rPr>
          <w:rFonts w:ascii="Corbel" w:hAnsi="Corbel"/>
          <w:sz w:val="23"/>
          <w:szCs w:val="23"/>
        </w:rPr>
        <w:t>Look for it on our Facebook page</w:t>
      </w:r>
    </w:p>
    <w:p w14:paraId="5EB66056" w14:textId="77777777" w:rsidR="00C32402" w:rsidRPr="00C05ADA" w:rsidRDefault="00C32402" w:rsidP="00694488">
      <w:pPr>
        <w:autoSpaceDE w:val="0"/>
        <w:autoSpaceDN w:val="0"/>
        <w:adjustRightInd w:val="0"/>
        <w:jc w:val="center"/>
        <w:rPr>
          <w:rFonts w:ascii="Corbel" w:hAnsi="Corbel"/>
          <w:sz w:val="23"/>
          <w:szCs w:val="23"/>
        </w:rPr>
      </w:pPr>
    </w:p>
    <w:p w14:paraId="42CA0A2B" w14:textId="5F330259" w:rsidR="00264850" w:rsidRPr="00BB2B28" w:rsidRDefault="00264850" w:rsidP="00B60EB2">
      <w:pPr>
        <w:jc w:val="center"/>
        <w:rPr>
          <w:rFonts w:ascii="Trebuchet MS" w:hAnsi="Trebuchet MS"/>
          <w:b/>
          <w:bCs/>
          <w:sz w:val="24"/>
          <w:szCs w:val="24"/>
        </w:rPr>
      </w:pPr>
      <w:r w:rsidRPr="00BB2B28">
        <w:rPr>
          <w:rFonts w:ascii="Trebuchet MS" w:hAnsi="Trebuchet MS"/>
          <w:b/>
          <w:bCs/>
          <w:sz w:val="24"/>
          <w:szCs w:val="24"/>
        </w:rPr>
        <w:t xml:space="preserve">Sunday, December </w:t>
      </w:r>
      <w:r w:rsidR="00A901C3" w:rsidRPr="00BB2B28">
        <w:rPr>
          <w:rFonts w:ascii="Trebuchet MS" w:hAnsi="Trebuchet MS"/>
          <w:b/>
          <w:bCs/>
          <w:sz w:val="24"/>
          <w:szCs w:val="24"/>
        </w:rPr>
        <w:t>1</w:t>
      </w:r>
      <w:r w:rsidR="005B0EAB">
        <w:rPr>
          <w:rFonts w:ascii="Trebuchet MS" w:hAnsi="Trebuchet MS"/>
          <w:b/>
          <w:bCs/>
          <w:sz w:val="24"/>
          <w:szCs w:val="24"/>
        </w:rPr>
        <w:t>8</w:t>
      </w:r>
    </w:p>
    <w:p w14:paraId="604C0242" w14:textId="4434CD52" w:rsidR="00264850" w:rsidRDefault="0080351E" w:rsidP="00F17A5B">
      <w:pPr>
        <w:jc w:val="center"/>
        <w:rPr>
          <w:rFonts w:ascii="Corbel" w:hAnsi="Corbel"/>
          <w:sz w:val="24"/>
          <w:szCs w:val="24"/>
          <w:u w:val="single"/>
        </w:rPr>
      </w:pPr>
      <w:r w:rsidRPr="001C2F9E">
        <w:rPr>
          <w:rFonts w:ascii="Corbel" w:hAnsi="Corbel"/>
          <w:sz w:val="24"/>
          <w:szCs w:val="24"/>
          <w:u w:val="single"/>
        </w:rPr>
        <w:t xml:space="preserve">Fourth </w:t>
      </w:r>
      <w:r w:rsidR="00264850" w:rsidRPr="001C2F9E">
        <w:rPr>
          <w:rFonts w:ascii="Corbel" w:hAnsi="Corbel"/>
          <w:sz w:val="24"/>
          <w:szCs w:val="24"/>
          <w:u w:val="single"/>
        </w:rPr>
        <w:t>Sunday of Advent</w:t>
      </w:r>
    </w:p>
    <w:p w14:paraId="51BFFA57" w14:textId="77777777" w:rsidR="00E1199A" w:rsidRPr="001C2F9E" w:rsidRDefault="00E1199A" w:rsidP="00F17A5B">
      <w:pPr>
        <w:jc w:val="center"/>
        <w:rPr>
          <w:rFonts w:ascii="Corbel" w:hAnsi="Corbel"/>
          <w:sz w:val="24"/>
          <w:szCs w:val="24"/>
          <w:u w:val="single"/>
        </w:rPr>
      </w:pPr>
    </w:p>
    <w:p w14:paraId="1FBDA22E" w14:textId="525FD14F" w:rsidR="00993F1C" w:rsidRPr="00BB2B28" w:rsidRDefault="00993F1C" w:rsidP="00EE0FEB">
      <w:pPr>
        <w:rPr>
          <w:rFonts w:ascii="Trebuchet MS" w:hAnsi="Trebuchet MS"/>
          <w:b/>
          <w:bCs/>
          <w:sz w:val="24"/>
          <w:szCs w:val="24"/>
        </w:rPr>
      </w:pPr>
      <w:r w:rsidRPr="00BB2B28">
        <w:rPr>
          <w:rFonts w:ascii="Trebuchet MS" w:hAnsi="Trebuchet MS"/>
          <w:b/>
          <w:bCs/>
          <w:sz w:val="24"/>
          <w:szCs w:val="24"/>
        </w:rPr>
        <w:t>Wednesday, December 2</w:t>
      </w:r>
      <w:r w:rsidR="006D0FDA">
        <w:rPr>
          <w:rFonts w:ascii="Trebuchet MS" w:hAnsi="Trebuchet MS"/>
          <w:b/>
          <w:bCs/>
          <w:sz w:val="24"/>
          <w:szCs w:val="24"/>
        </w:rPr>
        <w:t>1</w:t>
      </w:r>
    </w:p>
    <w:p w14:paraId="25C47BA7" w14:textId="4776A4D4" w:rsidR="00993F1C" w:rsidRPr="006D0FDA" w:rsidRDefault="00993F1C" w:rsidP="00993F1C">
      <w:pPr>
        <w:autoSpaceDE w:val="0"/>
        <w:autoSpaceDN w:val="0"/>
        <w:adjustRightInd w:val="0"/>
        <w:jc w:val="center"/>
        <w:rPr>
          <w:rFonts w:ascii="Corbel" w:hAnsi="Corbel"/>
          <w:sz w:val="24"/>
          <w:szCs w:val="24"/>
          <w:u w:val="single"/>
        </w:rPr>
      </w:pPr>
      <w:r w:rsidRPr="006D0FDA">
        <w:rPr>
          <w:rFonts w:ascii="Corbel" w:hAnsi="Corbel"/>
          <w:sz w:val="24"/>
          <w:szCs w:val="24"/>
          <w:u w:val="single"/>
        </w:rPr>
        <w:t xml:space="preserve">Midweek Advent </w:t>
      </w:r>
      <w:r w:rsidR="00E1199A">
        <w:rPr>
          <w:rFonts w:ascii="Corbel" w:hAnsi="Corbel"/>
          <w:sz w:val="24"/>
          <w:szCs w:val="24"/>
          <w:u w:val="single"/>
        </w:rPr>
        <w:t>Devotion</w:t>
      </w:r>
    </w:p>
    <w:p w14:paraId="24738044" w14:textId="77777777" w:rsidR="00D027C2" w:rsidRDefault="00D027C2" w:rsidP="00D027C2">
      <w:pPr>
        <w:autoSpaceDE w:val="0"/>
        <w:autoSpaceDN w:val="0"/>
        <w:adjustRightInd w:val="0"/>
        <w:jc w:val="center"/>
        <w:rPr>
          <w:rFonts w:ascii="Corbel" w:hAnsi="Corbel"/>
          <w:sz w:val="23"/>
          <w:szCs w:val="23"/>
        </w:rPr>
      </w:pPr>
      <w:r w:rsidRPr="00C05ADA">
        <w:rPr>
          <w:rFonts w:ascii="Corbel" w:hAnsi="Corbel"/>
          <w:sz w:val="23"/>
          <w:szCs w:val="23"/>
        </w:rPr>
        <w:t>Look for it on our Facebook page</w:t>
      </w:r>
    </w:p>
    <w:p w14:paraId="41F0B2C5" w14:textId="77777777" w:rsidR="00252BC6" w:rsidRPr="00C05ADA" w:rsidRDefault="00252BC6" w:rsidP="00D027C2">
      <w:pPr>
        <w:autoSpaceDE w:val="0"/>
        <w:autoSpaceDN w:val="0"/>
        <w:adjustRightInd w:val="0"/>
        <w:jc w:val="center"/>
        <w:rPr>
          <w:rFonts w:ascii="Corbel" w:hAnsi="Corbel"/>
          <w:sz w:val="23"/>
          <w:szCs w:val="23"/>
        </w:rPr>
      </w:pPr>
    </w:p>
    <w:p w14:paraId="2F431E17" w14:textId="22724F1F" w:rsidR="00A86017" w:rsidRPr="00BB2B28" w:rsidRDefault="00E55F10" w:rsidP="00BB2B28">
      <w:pPr>
        <w:jc w:val="center"/>
        <w:rPr>
          <w:rFonts w:ascii="Trebuchet MS" w:hAnsi="Trebuchet MS"/>
          <w:b/>
          <w:bCs/>
          <w:sz w:val="24"/>
          <w:szCs w:val="24"/>
        </w:rPr>
      </w:pPr>
      <w:r>
        <w:rPr>
          <w:rFonts w:ascii="Trebuchet MS" w:hAnsi="Trebuchet MS"/>
          <w:b/>
          <w:bCs/>
          <w:sz w:val="24"/>
          <w:szCs w:val="24"/>
        </w:rPr>
        <w:t>Saturday</w:t>
      </w:r>
      <w:r w:rsidR="00600418" w:rsidRPr="00BB2B28">
        <w:rPr>
          <w:rFonts w:ascii="Trebuchet MS" w:hAnsi="Trebuchet MS"/>
          <w:b/>
          <w:bCs/>
          <w:sz w:val="24"/>
          <w:szCs w:val="24"/>
        </w:rPr>
        <w:t xml:space="preserve">, December </w:t>
      </w:r>
      <w:r w:rsidR="00313124" w:rsidRPr="00BB2B28">
        <w:rPr>
          <w:rFonts w:ascii="Trebuchet MS" w:hAnsi="Trebuchet MS"/>
          <w:b/>
          <w:bCs/>
          <w:sz w:val="24"/>
          <w:szCs w:val="24"/>
        </w:rPr>
        <w:t>24</w:t>
      </w:r>
    </w:p>
    <w:p w14:paraId="2CB4F8F8" w14:textId="33FFFF4B" w:rsidR="00600418" w:rsidRPr="005A3A2C" w:rsidRDefault="00313124" w:rsidP="00F17A5B">
      <w:pPr>
        <w:jc w:val="center"/>
        <w:rPr>
          <w:rFonts w:ascii="Corbel" w:hAnsi="Corbel"/>
          <w:sz w:val="24"/>
          <w:szCs w:val="24"/>
          <w:u w:val="single"/>
        </w:rPr>
      </w:pPr>
      <w:r w:rsidRPr="005A3A2C">
        <w:rPr>
          <w:rFonts w:ascii="Corbel" w:hAnsi="Corbel"/>
          <w:sz w:val="24"/>
          <w:szCs w:val="24"/>
          <w:u w:val="single"/>
        </w:rPr>
        <w:t>Christmas Eve</w:t>
      </w:r>
    </w:p>
    <w:p w14:paraId="587FD72F" w14:textId="3C97D161" w:rsidR="00900957" w:rsidRPr="005A3A2C" w:rsidRDefault="00C364A2" w:rsidP="00F17A5B">
      <w:pPr>
        <w:autoSpaceDE w:val="0"/>
        <w:autoSpaceDN w:val="0"/>
        <w:adjustRightInd w:val="0"/>
        <w:jc w:val="center"/>
        <w:rPr>
          <w:rFonts w:ascii="Corbel" w:hAnsi="Corbel"/>
          <w:iCs/>
          <w:sz w:val="24"/>
          <w:szCs w:val="24"/>
        </w:rPr>
      </w:pPr>
      <w:r w:rsidRPr="005A3A2C">
        <w:rPr>
          <w:rFonts w:ascii="Corbel" w:hAnsi="Corbel"/>
          <w:iCs/>
          <w:sz w:val="24"/>
          <w:szCs w:val="24"/>
        </w:rPr>
        <w:t>Carols</w:t>
      </w:r>
      <w:r w:rsidR="009D5534" w:rsidRPr="005A3A2C">
        <w:rPr>
          <w:rFonts w:ascii="Corbel" w:hAnsi="Corbel"/>
          <w:iCs/>
          <w:sz w:val="24"/>
          <w:szCs w:val="24"/>
        </w:rPr>
        <w:t>, Communion,</w:t>
      </w:r>
      <w:r w:rsidRPr="005A3A2C">
        <w:rPr>
          <w:rFonts w:ascii="Corbel" w:hAnsi="Corbel"/>
          <w:iCs/>
          <w:sz w:val="24"/>
          <w:szCs w:val="24"/>
        </w:rPr>
        <w:t xml:space="preserve"> and </w:t>
      </w:r>
      <w:r w:rsidR="00900957" w:rsidRPr="005A3A2C">
        <w:rPr>
          <w:rFonts w:ascii="Corbel" w:hAnsi="Corbel"/>
          <w:iCs/>
          <w:sz w:val="24"/>
          <w:szCs w:val="24"/>
        </w:rPr>
        <w:t>Candlelight Service</w:t>
      </w:r>
    </w:p>
    <w:p w14:paraId="52F35B8D" w14:textId="21C481AC" w:rsidR="009D5534" w:rsidRDefault="00B26302" w:rsidP="00F17A5B">
      <w:pPr>
        <w:jc w:val="center"/>
        <w:rPr>
          <w:rFonts w:ascii="Corbel" w:hAnsi="Corbel"/>
          <w:sz w:val="24"/>
          <w:szCs w:val="24"/>
        </w:rPr>
      </w:pPr>
      <w:r w:rsidRPr="005A3A2C">
        <w:rPr>
          <w:rFonts w:ascii="Corbel" w:hAnsi="Corbel"/>
          <w:sz w:val="24"/>
          <w:szCs w:val="24"/>
        </w:rPr>
        <w:t>5</w:t>
      </w:r>
      <w:r w:rsidR="007824EF" w:rsidRPr="005A3A2C">
        <w:rPr>
          <w:rFonts w:ascii="Corbel" w:hAnsi="Corbel"/>
          <w:sz w:val="24"/>
          <w:szCs w:val="24"/>
        </w:rPr>
        <w:t xml:space="preserve">:00 </w:t>
      </w:r>
      <w:r w:rsidRPr="005A3A2C">
        <w:rPr>
          <w:rFonts w:ascii="Corbel" w:hAnsi="Corbel"/>
          <w:sz w:val="24"/>
          <w:szCs w:val="24"/>
        </w:rPr>
        <w:t>p</w:t>
      </w:r>
      <w:r w:rsidR="007824EF" w:rsidRPr="005A3A2C">
        <w:rPr>
          <w:rFonts w:ascii="Corbel" w:hAnsi="Corbel"/>
          <w:sz w:val="24"/>
          <w:szCs w:val="24"/>
        </w:rPr>
        <w:t>m</w:t>
      </w:r>
    </w:p>
    <w:p w14:paraId="072304F4" w14:textId="77777777" w:rsidR="007D1008" w:rsidRPr="005A3A2C" w:rsidRDefault="007D1008" w:rsidP="00F17A5B">
      <w:pPr>
        <w:jc w:val="center"/>
        <w:rPr>
          <w:rFonts w:ascii="Corbel" w:hAnsi="Corbel"/>
          <w:sz w:val="24"/>
          <w:szCs w:val="24"/>
        </w:rPr>
      </w:pPr>
    </w:p>
    <w:p w14:paraId="31ACF7E4" w14:textId="73AADFC5" w:rsidR="006D4326" w:rsidRPr="00BB2B28" w:rsidRDefault="004C23FF" w:rsidP="00BB2B28">
      <w:pPr>
        <w:jc w:val="center"/>
        <w:rPr>
          <w:rFonts w:ascii="Trebuchet MS" w:hAnsi="Trebuchet MS"/>
          <w:b/>
          <w:bCs/>
          <w:sz w:val="24"/>
          <w:szCs w:val="24"/>
        </w:rPr>
      </w:pPr>
      <w:r w:rsidRPr="00BB2B28">
        <w:rPr>
          <w:rFonts w:ascii="Trebuchet MS" w:hAnsi="Trebuchet MS"/>
          <w:b/>
          <w:bCs/>
          <w:sz w:val="24"/>
          <w:szCs w:val="24"/>
        </w:rPr>
        <w:t>S</w:t>
      </w:r>
      <w:r w:rsidR="007A72DE">
        <w:rPr>
          <w:rFonts w:ascii="Trebuchet MS" w:hAnsi="Trebuchet MS"/>
          <w:b/>
          <w:bCs/>
          <w:sz w:val="24"/>
          <w:szCs w:val="24"/>
        </w:rPr>
        <w:t>unday</w:t>
      </w:r>
      <w:r w:rsidR="006D4326" w:rsidRPr="00BB2B28">
        <w:rPr>
          <w:rFonts w:ascii="Trebuchet MS" w:hAnsi="Trebuchet MS"/>
          <w:b/>
          <w:bCs/>
          <w:sz w:val="24"/>
          <w:szCs w:val="24"/>
        </w:rPr>
        <w:t>, December 25</w:t>
      </w:r>
    </w:p>
    <w:p w14:paraId="702D099D" w14:textId="285D1B5C" w:rsidR="006D4326" w:rsidRPr="007A72DE" w:rsidRDefault="006D4326" w:rsidP="00F17A5B">
      <w:pPr>
        <w:jc w:val="center"/>
        <w:rPr>
          <w:rFonts w:ascii="Corbel" w:hAnsi="Corbel"/>
          <w:sz w:val="24"/>
          <w:szCs w:val="24"/>
          <w:u w:val="single"/>
        </w:rPr>
      </w:pPr>
      <w:r w:rsidRPr="007A72DE">
        <w:rPr>
          <w:rFonts w:ascii="Corbel" w:hAnsi="Corbel"/>
          <w:sz w:val="24"/>
          <w:szCs w:val="24"/>
          <w:u w:val="single"/>
        </w:rPr>
        <w:t>Christmas Day</w:t>
      </w:r>
    </w:p>
    <w:p w14:paraId="24069CC0" w14:textId="705B109C" w:rsidR="00FD6D8E" w:rsidRDefault="001E7479" w:rsidP="00F17A5B">
      <w:pPr>
        <w:autoSpaceDE w:val="0"/>
        <w:autoSpaceDN w:val="0"/>
        <w:adjustRightInd w:val="0"/>
        <w:jc w:val="center"/>
        <w:rPr>
          <w:rFonts w:ascii="Corbel" w:hAnsi="Corbel"/>
          <w:iCs/>
          <w:sz w:val="24"/>
          <w:szCs w:val="24"/>
        </w:rPr>
      </w:pPr>
      <w:r w:rsidRPr="007A72DE">
        <w:rPr>
          <w:rFonts w:ascii="Corbel" w:hAnsi="Corbel"/>
          <w:iCs/>
          <w:sz w:val="24"/>
          <w:szCs w:val="24"/>
        </w:rPr>
        <w:t>NO SERVICE</w:t>
      </w:r>
      <w:r w:rsidR="00FD6D8E">
        <w:rPr>
          <w:rFonts w:ascii="Corbel" w:hAnsi="Corbel"/>
          <w:iCs/>
          <w:sz w:val="24"/>
          <w:szCs w:val="24"/>
        </w:rPr>
        <w:t xml:space="preserve"> </w:t>
      </w:r>
      <w:r w:rsidR="006C3585">
        <w:rPr>
          <w:rFonts w:ascii="Corbel" w:hAnsi="Corbel"/>
          <w:iCs/>
          <w:sz w:val="24"/>
          <w:szCs w:val="24"/>
        </w:rPr>
        <w:t xml:space="preserve">AT </w:t>
      </w:r>
      <w:r w:rsidR="006C3585" w:rsidRPr="007A72DE">
        <w:rPr>
          <w:rFonts w:ascii="Corbel" w:hAnsi="Corbel"/>
          <w:iCs/>
          <w:sz w:val="24"/>
          <w:szCs w:val="24"/>
        </w:rPr>
        <w:t>FOUNTAIN</w:t>
      </w:r>
    </w:p>
    <w:p w14:paraId="2CD14C17" w14:textId="76F2750A" w:rsidR="00DE28CD" w:rsidRDefault="00307B07" w:rsidP="00F17A5B">
      <w:pPr>
        <w:autoSpaceDE w:val="0"/>
        <w:autoSpaceDN w:val="0"/>
        <w:adjustRightInd w:val="0"/>
        <w:jc w:val="center"/>
        <w:rPr>
          <w:rFonts w:ascii="Corbel" w:hAnsi="Corbel"/>
          <w:iCs/>
          <w:sz w:val="24"/>
          <w:szCs w:val="24"/>
        </w:rPr>
      </w:pPr>
      <w:r>
        <w:rPr>
          <w:rFonts w:ascii="Corbel" w:hAnsi="Corbel"/>
          <w:iCs/>
          <w:sz w:val="24"/>
          <w:szCs w:val="24"/>
        </w:rPr>
        <w:t>In-person at</w:t>
      </w:r>
      <w:r w:rsidR="007E51AE" w:rsidRPr="007A72DE">
        <w:rPr>
          <w:rFonts w:ascii="Corbel" w:hAnsi="Corbel"/>
          <w:iCs/>
          <w:sz w:val="24"/>
          <w:szCs w:val="24"/>
        </w:rPr>
        <w:t xml:space="preserve"> Bethlehem</w:t>
      </w:r>
      <w:r>
        <w:rPr>
          <w:rFonts w:ascii="Corbel" w:hAnsi="Corbel"/>
          <w:iCs/>
          <w:sz w:val="24"/>
          <w:szCs w:val="24"/>
        </w:rPr>
        <w:t xml:space="preserve"> at 9:00 am or online </w:t>
      </w:r>
      <w:r w:rsidR="00252BC6">
        <w:rPr>
          <w:rFonts w:ascii="Corbel" w:hAnsi="Corbel"/>
          <w:iCs/>
          <w:sz w:val="24"/>
          <w:szCs w:val="24"/>
        </w:rPr>
        <w:t>on Fountain’s Facebook page</w:t>
      </w:r>
    </w:p>
    <w:p w14:paraId="1E014498" w14:textId="77777777" w:rsidR="00B15027" w:rsidRDefault="00B15027" w:rsidP="00F17A5B">
      <w:pPr>
        <w:autoSpaceDE w:val="0"/>
        <w:autoSpaceDN w:val="0"/>
        <w:adjustRightInd w:val="0"/>
        <w:jc w:val="center"/>
        <w:rPr>
          <w:rFonts w:ascii="Corbel" w:hAnsi="Corbel"/>
          <w:iCs/>
          <w:sz w:val="24"/>
          <w:szCs w:val="24"/>
        </w:rPr>
      </w:pPr>
    </w:p>
    <w:p w14:paraId="768CC67F" w14:textId="77777777" w:rsidR="00B15027" w:rsidRDefault="00B15027" w:rsidP="00F17A5B">
      <w:pPr>
        <w:autoSpaceDE w:val="0"/>
        <w:autoSpaceDN w:val="0"/>
        <w:adjustRightInd w:val="0"/>
        <w:jc w:val="center"/>
        <w:rPr>
          <w:rFonts w:ascii="Corbel" w:hAnsi="Corbel"/>
          <w:iCs/>
          <w:sz w:val="24"/>
          <w:szCs w:val="24"/>
        </w:rPr>
      </w:pPr>
    </w:p>
    <w:p w14:paraId="70B9BAC5" w14:textId="77777777" w:rsidR="00B15027" w:rsidRDefault="00B15027" w:rsidP="00F17A5B">
      <w:pPr>
        <w:autoSpaceDE w:val="0"/>
        <w:autoSpaceDN w:val="0"/>
        <w:adjustRightInd w:val="0"/>
        <w:jc w:val="center"/>
        <w:rPr>
          <w:rFonts w:ascii="Corbel" w:hAnsi="Corbel"/>
          <w:iCs/>
          <w:sz w:val="24"/>
          <w:szCs w:val="24"/>
        </w:rPr>
      </w:pPr>
    </w:p>
    <w:p w14:paraId="2E68DEEF" w14:textId="77777777" w:rsidR="00B15027" w:rsidRDefault="00B15027" w:rsidP="00F17A5B">
      <w:pPr>
        <w:autoSpaceDE w:val="0"/>
        <w:autoSpaceDN w:val="0"/>
        <w:adjustRightInd w:val="0"/>
        <w:jc w:val="center"/>
        <w:rPr>
          <w:rFonts w:ascii="Corbel" w:hAnsi="Corbel"/>
          <w:iCs/>
          <w:sz w:val="24"/>
          <w:szCs w:val="24"/>
        </w:rPr>
      </w:pPr>
    </w:p>
    <w:p w14:paraId="31FC0A90" w14:textId="77777777" w:rsidR="00B15027" w:rsidRDefault="00B15027" w:rsidP="00F17A5B">
      <w:pPr>
        <w:autoSpaceDE w:val="0"/>
        <w:autoSpaceDN w:val="0"/>
        <w:adjustRightInd w:val="0"/>
        <w:jc w:val="center"/>
        <w:rPr>
          <w:rFonts w:ascii="Corbel" w:hAnsi="Corbel"/>
          <w:iCs/>
          <w:sz w:val="24"/>
          <w:szCs w:val="24"/>
        </w:rPr>
      </w:pPr>
    </w:p>
    <w:p w14:paraId="58A1F732" w14:textId="77777777" w:rsidR="00B15027" w:rsidRPr="007A72DE" w:rsidRDefault="00B15027" w:rsidP="00F17A5B">
      <w:pPr>
        <w:autoSpaceDE w:val="0"/>
        <w:autoSpaceDN w:val="0"/>
        <w:adjustRightInd w:val="0"/>
        <w:jc w:val="center"/>
        <w:rPr>
          <w:rFonts w:ascii="Corbel" w:hAnsi="Corbel"/>
          <w:iCs/>
          <w:sz w:val="24"/>
          <w:szCs w:val="24"/>
        </w:rPr>
      </w:pPr>
    </w:p>
    <w:p w14:paraId="24FBFBD5" w14:textId="65CFDC93" w:rsidR="00E71FA4" w:rsidRPr="0094618B" w:rsidRDefault="00E71FA4" w:rsidP="00AC46E4">
      <w:pPr>
        <w:jc w:val="center"/>
        <w:rPr>
          <w:rFonts w:ascii="Corbel" w:hAnsi="Corbel"/>
          <w:sz w:val="24"/>
          <w:szCs w:val="24"/>
        </w:rPr>
      </w:pPr>
      <w:r w:rsidRPr="0094618B">
        <w:rPr>
          <w:rFonts w:ascii="Corbel" w:hAnsi="Corbel"/>
          <w:sz w:val="24"/>
          <w:szCs w:val="24"/>
        </w:rPr>
        <w:t>Chuck and Deb Jeffers</w:t>
      </w:r>
      <w:r w:rsidR="00F131A6" w:rsidRPr="0094618B">
        <w:rPr>
          <w:rFonts w:ascii="Corbel" w:hAnsi="Corbel"/>
          <w:sz w:val="24"/>
          <w:szCs w:val="24"/>
        </w:rPr>
        <w:t xml:space="preserve"> </w:t>
      </w:r>
      <w:r w:rsidR="001C34CE" w:rsidRPr="0094618B">
        <w:rPr>
          <w:rFonts w:ascii="Corbel" w:hAnsi="Corbel"/>
          <w:sz w:val="24"/>
          <w:szCs w:val="24"/>
        </w:rPr>
        <w:t>oversee</w:t>
      </w:r>
      <w:r w:rsidR="00F131A6" w:rsidRPr="0094618B">
        <w:rPr>
          <w:rFonts w:ascii="Corbel" w:hAnsi="Corbel"/>
          <w:sz w:val="24"/>
          <w:szCs w:val="24"/>
        </w:rPr>
        <w:t xml:space="preserve"> </w:t>
      </w:r>
      <w:r w:rsidR="0024283B">
        <w:rPr>
          <w:rFonts w:ascii="Corbel" w:hAnsi="Corbel"/>
          <w:sz w:val="24"/>
          <w:szCs w:val="24"/>
        </w:rPr>
        <w:t xml:space="preserve">the </w:t>
      </w:r>
      <w:r w:rsidR="00F131A6" w:rsidRPr="0094618B">
        <w:rPr>
          <w:rFonts w:ascii="Corbel" w:hAnsi="Corbel"/>
          <w:sz w:val="24"/>
          <w:szCs w:val="24"/>
        </w:rPr>
        <w:t>paraments</w:t>
      </w:r>
      <w:r w:rsidR="00265849" w:rsidRPr="0094618B">
        <w:rPr>
          <w:rFonts w:ascii="Corbel" w:hAnsi="Corbel"/>
          <w:sz w:val="24"/>
          <w:szCs w:val="24"/>
        </w:rPr>
        <w:t>, banners, and Communion preparation for December.</w:t>
      </w:r>
    </w:p>
    <w:p w14:paraId="2752261A" w14:textId="77777777" w:rsidR="00576EC5" w:rsidRPr="00EC4689" w:rsidRDefault="00576EC5" w:rsidP="00576EC5">
      <w:pPr>
        <w:jc w:val="center"/>
        <w:rPr>
          <w:rFonts w:ascii="Corbel" w:hAnsi="Corbel"/>
          <w:sz w:val="16"/>
          <w:szCs w:val="16"/>
        </w:rPr>
      </w:pPr>
    </w:p>
    <w:p w14:paraId="7ED13E06" w14:textId="7EFD6DC7" w:rsidR="009B6A2E" w:rsidRPr="00895693" w:rsidRDefault="009B6A2E" w:rsidP="00F66907">
      <w:pPr>
        <w:jc w:val="center"/>
        <w:rPr>
          <w:rFonts w:ascii="Trebuchet MS" w:hAnsi="Trebuchet MS"/>
          <w:sz w:val="24"/>
          <w:szCs w:val="24"/>
        </w:rPr>
      </w:pPr>
      <w:r w:rsidRPr="00895693">
        <w:rPr>
          <w:rFonts w:ascii="Trebuchet MS" w:hAnsi="Trebuchet MS"/>
          <w:sz w:val="24"/>
          <w:szCs w:val="24"/>
        </w:rPr>
        <w:t xml:space="preserve">Sunday, December </w:t>
      </w:r>
      <w:r w:rsidR="00895693">
        <w:rPr>
          <w:rFonts w:ascii="Trebuchet MS" w:hAnsi="Trebuchet MS"/>
          <w:sz w:val="24"/>
          <w:szCs w:val="24"/>
        </w:rPr>
        <w:t>4</w:t>
      </w:r>
    </w:p>
    <w:p w14:paraId="39AB5678" w14:textId="77777777" w:rsidR="002417A1" w:rsidRPr="00895693" w:rsidRDefault="00BF530B" w:rsidP="00F66907">
      <w:pPr>
        <w:jc w:val="center"/>
        <w:rPr>
          <w:rFonts w:ascii="Trebuchet MS" w:hAnsi="Trebuchet MS"/>
          <w:sz w:val="24"/>
          <w:szCs w:val="24"/>
        </w:rPr>
      </w:pPr>
      <w:r w:rsidRPr="00895693">
        <w:rPr>
          <w:rFonts w:ascii="Trebuchet MS" w:hAnsi="Trebuchet MS"/>
          <w:sz w:val="24"/>
          <w:szCs w:val="24"/>
        </w:rPr>
        <w:t>Second</w:t>
      </w:r>
      <w:r w:rsidR="009B6A2E" w:rsidRPr="00895693">
        <w:rPr>
          <w:rFonts w:ascii="Trebuchet MS" w:hAnsi="Trebuchet MS"/>
          <w:sz w:val="24"/>
          <w:szCs w:val="24"/>
        </w:rPr>
        <w:t xml:space="preserve"> Sunday of Advent</w:t>
      </w:r>
    </w:p>
    <w:p w14:paraId="3C45669D" w14:textId="16681048" w:rsidR="009B6A2E" w:rsidRPr="00403222" w:rsidRDefault="00BE1EF7" w:rsidP="00F66907">
      <w:pPr>
        <w:jc w:val="center"/>
        <w:rPr>
          <w:rFonts w:ascii="Corbel" w:hAnsi="Corbel"/>
          <w:sz w:val="24"/>
          <w:szCs w:val="24"/>
          <w:u w:val="single"/>
        </w:rPr>
      </w:pPr>
      <w:r w:rsidRPr="00403222">
        <w:rPr>
          <w:rFonts w:ascii="Corbel" w:hAnsi="Corbel"/>
          <w:sz w:val="24"/>
          <w:szCs w:val="24"/>
          <w:u w:val="single"/>
        </w:rPr>
        <w:t xml:space="preserve">The </w:t>
      </w:r>
      <w:r w:rsidR="00B856AD">
        <w:rPr>
          <w:rFonts w:ascii="Corbel" w:hAnsi="Corbel"/>
          <w:sz w:val="24"/>
          <w:szCs w:val="24"/>
          <w:u w:val="single"/>
        </w:rPr>
        <w:t>p</w:t>
      </w:r>
      <w:r w:rsidR="002417A1" w:rsidRPr="00403222">
        <w:rPr>
          <w:rFonts w:ascii="Corbel" w:hAnsi="Corbel"/>
          <w:sz w:val="24"/>
          <w:szCs w:val="24"/>
          <w:u w:val="single"/>
        </w:rPr>
        <w:t xml:space="preserve">arament color is </w:t>
      </w:r>
      <w:r w:rsidR="009B6A2E" w:rsidRPr="00403222">
        <w:rPr>
          <w:rFonts w:ascii="Corbel" w:hAnsi="Corbel"/>
          <w:sz w:val="24"/>
          <w:szCs w:val="24"/>
          <w:u w:val="single"/>
        </w:rPr>
        <w:t>Blue</w:t>
      </w:r>
    </w:p>
    <w:p w14:paraId="6605CD4A" w14:textId="4AFB599C" w:rsidR="00730EEB" w:rsidRPr="00486BEC" w:rsidRDefault="00730EEB" w:rsidP="00F66907">
      <w:pPr>
        <w:jc w:val="center"/>
        <w:rPr>
          <w:rFonts w:ascii="Corbel" w:hAnsi="Corbel"/>
          <w:sz w:val="12"/>
          <w:szCs w:val="12"/>
        </w:rPr>
      </w:pPr>
    </w:p>
    <w:p w14:paraId="79472E64" w14:textId="62B5832F" w:rsidR="00126906" w:rsidRPr="00403222" w:rsidRDefault="00126906" w:rsidP="00126906">
      <w:pPr>
        <w:jc w:val="center"/>
        <w:rPr>
          <w:rFonts w:ascii="Trebuchet MS" w:hAnsi="Trebuchet MS"/>
          <w:sz w:val="24"/>
          <w:szCs w:val="24"/>
        </w:rPr>
      </w:pPr>
      <w:r w:rsidRPr="00403222">
        <w:rPr>
          <w:rFonts w:ascii="Trebuchet MS" w:hAnsi="Trebuchet MS"/>
          <w:sz w:val="24"/>
          <w:szCs w:val="24"/>
        </w:rPr>
        <w:t xml:space="preserve">Sunday, December </w:t>
      </w:r>
      <w:r w:rsidR="00B15177" w:rsidRPr="00403222">
        <w:rPr>
          <w:rFonts w:ascii="Trebuchet MS" w:hAnsi="Trebuchet MS"/>
          <w:sz w:val="24"/>
          <w:szCs w:val="24"/>
        </w:rPr>
        <w:t>1</w:t>
      </w:r>
      <w:r w:rsidR="009C775B">
        <w:rPr>
          <w:rFonts w:ascii="Trebuchet MS" w:hAnsi="Trebuchet MS"/>
          <w:sz w:val="24"/>
          <w:szCs w:val="24"/>
        </w:rPr>
        <w:t>1</w:t>
      </w:r>
    </w:p>
    <w:p w14:paraId="5D776752" w14:textId="68768FEB" w:rsidR="002417A1" w:rsidRPr="00403222" w:rsidRDefault="00B72DE8" w:rsidP="00126906">
      <w:pPr>
        <w:jc w:val="center"/>
        <w:rPr>
          <w:rFonts w:ascii="Trebuchet MS" w:hAnsi="Trebuchet MS"/>
          <w:sz w:val="24"/>
          <w:szCs w:val="24"/>
        </w:rPr>
      </w:pPr>
      <w:r w:rsidRPr="00403222">
        <w:rPr>
          <w:rFonts w:ascii="Trebuchet MS" w:hAnsi="Trebuchet MS"/>
          <w:sz w:val="24"/>
          <w:szCs w:val="24"/>
        </w:rPr>
        <w:t>Third</w:t>
      </w:r>
      <w:r w:rsidR="00126906" w:rsidRPr="00403222">
        <w:rPr>
          <w:rFonts w:ascii="Trebuchet MS" w:hAnsi="Trebuchet MS"/>
          <w:sz w:val="24"/>
          <w:szCs w:val="24"/>
        </w:rPr>
        <w:t xml:space="preserve"> Sunday of Advent</w:t>
      </w:r>
    </w:p>
    <w:p w14:paraId="3ACBAB57" w14:textId="4BEB0413" w:rsidR="00126906" w:rsidRPr="00403222" w:rsidRDefault="00BE1EF7" w:rsidP="00126906">
      <w:pPr>
        <w:jc w:val="center"/>
        <w:rPr>
          <w:rFonts w:ascii="Corbel" w:hAnsi="Corbel"/>
          <w:sz w:val="24"/>
          <w:szCs w:val="24"/>
          <w:u w:val="single"/>
        </w:rPr>
      </w:pPr>
      <w:r w:rsidRPr="00403222">
        <w:rPr>
          <w:rFonts w:ascii="Corbel" w:hAnsi="Corbel"/>
          <w:sz w:val="24"/>
          <w:szCs w:val="24"/>
          <w:u w:val="single"/>
        </w:rPr>
        <w:t xml:space="preserve">The </w:t>
      </w:r>
      <w:r w:rsidR="00B856AD">
        <w:rPr>
          <w:rFonts w:ascii="Corbel" w:hAnsi="Corbel"/>
          <w:sz w:val="24"/>
          <w:szCs w:val="24"/>
          <w:u w:val="single"/>
        </w:rPr>
        <w:t>p</w:t>
      </w:r>
      <w:r w:rsidR="002417A1" w:rsidRPr="00403222">
        <w:rPr>
          <w:rFonts w:ascii="Corbel" w:hAnsi="Corbel"/>
          <w:sz w:val="24"/>
          <w:szCs w:val="24"/>
          <w:u w:val="single"/>
        </w:rPr>
        <w:t xml:space="preserve">arament color is </w:t>
      </w:r>
      <w:r w:rsidR="00126906" w:rsidRPr="00403222">
        <w:rPr>
          <w:rFonts w:ascii="Corbel" w:hAnsi="Corbel"/>
          <w:sz w:val="24"/>
          <w:szCs w:val="24"/>
          <w:u w:val="single"/>
        </w:rPr>
        <w:t>Blue</w:t>
      </w:r>
    </w:p>
    <w:p w14:paraId="23C3DD43" w14:textId="77777777" w:rsidR="00126906" w:rsidRPr="00CA0300" w:rsidRDefault="00126906" w:rsidP="00126906">
      <w:pPr>
        <w:jc w:val="center"/>
        <w:rPr>
          <w:rFonts w:ascii="Corbel" w:hAnsi="Corbel"/>
          <w:sz w:val="12"/>
          <w:szCs w:val="12"/>
        </w:rPr>
      </w:pPr>
    </w:p>
    <w:p w14:paraId="0B939DB0" w14:textId="412FBA6E" w:rsidR="009B6A2E" w:rsidRPr="00EF0210" w:rsidRDefault="009B6A2E" w:rsidP="00F66907">
      <w:pPr>
        <w:jc w:val="center"/>
        <w:rPr>
          <w:rFonts w:ascii="Trebuchet MS" w:hAnsi="Trebuchet MS"/>
          <w:sz w:val="24"/>
          <w:szCs w:val="24"/>
        </w:rPr>
      </w:pPr>
      <w:r w:rsidRPr="00EF0210">
        <w:rPr>
          <w:rFonts w:ascii="Trebuchet MS" w:hAnsi="Trebuchet MS"/>
          <w:sz w:val="24"/>
          <w:szCs w:val="24"/>
        </w:rPr>
        <w:t xml:space="preserve">Sunday, December </w:t>
      </w:r>
      <w:r w:rsidR="00B15177" w:rsidRPr="00EF0210">
        <w:rPr>
          <w:rFonts w:ascii="Trebuchet MS" w:hAnsi="Trebuchet MS"/>
          <w:sz w:val="24"/>
          <w:szCs w:val="24"/>
        </w:rPr>
        <w:t>19</w:t>
      </w:r>
    </w:p>
    <w:p w14:paraId="5D7346E2" w14:textId="77777777" w:rsidR="002417A1" w:rsidRPr="00EF0210" w:rsidRDefault="009B6A2E" w:rsidP="00F66907">
      <w:pPr>
        <w:jc w:val="center"/>
        <w:rPr>
          <w:rFonts w:ascii="Trebuchet MS" w:hAnsi="Trebuchet MS"/>
          <w:sz w:val="24"/>
          <w:szCs w:val="24"/>
        </w:rPr>
      </w:pPr>
      <w:r w:rsidRPr="00EF0210">
        <w:rPr>
          <w:rFonts w:ascii="Trebuchet MS" w:hAnsi="Trebuchet MS"/>
          <w:sz w:val="24"/>
          <w:szCs w:val="24"/>
        </w:rPr>
        <w:t>F</w:t>
      </w:r>
      <w:r w:rsidR="00BF530B" w:rsidRPr="00EF0210">
        <w:rPr>
          <w:rFonts w:ascii="Trebuchet MS" w:hAnsi="Trebuchet MS"/>
          <w:sz w:val="24"/>
          <w:szCs w:val="24"/>
        </w:rPr>
        <w:t xml:space="preserve">ourth </w:t>
      </w:r>
      <w:r w:rsidRPr="00EF0210">
        <w:rPr>
          <w:rFonts w:ascii="Trebuchet MS" w:hAnsi="Trebuchet MS"/>
          <w:sz w:val="24"/>
          <w:szCs w:val="24"/>
        </w:rPr>
        <w:t>Sunday of Advent</w:t>
      </w:r>
    </w:p>
    <w:p w14:paraId="391511B3" w14:textId="5CB4E4DA" w:rsidR="009B6A2E" w:rsidRPr="00EF0210" w:rsidRDefault="00EF0210" w:rsidP="00F66907">
      <w:pPr>
        <w:jc w:val="center"/>
        <w:rPr>
          <w:rFonts w:ascii="Corbel" w:hAnsi="Corbel"/>
          <w:sz w:val="24"/>
          <w:szCs w:val="24"/>
          <w:u w:val="single"/>
        </w:rPr>
      </w:pPr>
      <w:r w:rsidRPr="00EF0210">
        <w:rPr>
          <w:rFonts w:ascii="Corbel" w:hAnsi="Corbel"/>
          <w:sz w:val="24"/>
          <w:szCs w:val="24"/>
          <w:u w:val="single"/>
        </w:rPr>
        <w:t xml:space="preserve">The </w:t>
      </w:r>
      <w:r w:rsidR="00B856AD">
        <w:rPr>
          <w:rFonts w:ascii="Corbel" w:hAnsi="Corbel"/>
          <w:sz w:val="24"/>
          <w:szCs w:val="24"/>
          <w:u w:val="single"/>
        </w:rPr>
        <w:t>p</w:t>
      </w:r>
      <w:r w:rsidR="002417A1" w:rsidRPr="00EF0210">
        <w:rPr>
          <w:rFonts w:ascii="Corbel" w:hAnsi="Corbel"/>
          <w:sz w:val="24"/>
          <w:szCs w:val="24"/>
          <w:u w:val="single"/>
        </w:rPr>
        <w:t xml:space="preserve">arament color is </w:t>
      </w:r>
      <w:r w:rsidR="009B6A2E" w:rsidRPr="00EF0210">
        <w:rPr>
          <w:rFonts w:ascii="Corbel" w:hAnsi="Corbel"/>
          <w:sz w:val="24"/>
          <w:szCs w:val="24"/>
          <w:u w:val="single"/>
        </w:rPr>
        <w:t>Blue</w:t>
      </w:r>
    </w:p>
    <w:p w14:paraId="1995F651" w14:textId="77777777" w:rsidR="00730EEB" w:rsidRPr="00CA0300" w:rsidRDefault="00730EEB" w:rsidP="00F66907">
      <w:pPr>
        <w:jc w:val="center"/>
        <w:rPr>
          <w:rFonts w:ascii="Corbel" w:hAnsi="Corbel"/>
          <w:sz w:val="12"/>
          <w:szCs w:val="12"/>
        </w:rPr>
      </w:pPr>
    </w:p>
    <w:p w14:paraId="7854D2AC" w14:textId="00775FD2" w:rsidR="009B6A2E" w:rsidRPr="001017E1" w:rsidRDefault="00A5371F" w:rsidP="00F66907">
      <w:pPr>
        <w:jc w:val="center"/>
        <w:rPr>
          <w:rFonts w:ascii="Trebuchet MS" w:hAnsi="Trebuchet MS"/>
          <w:sz w:val="24"/>
          <w:szCs w:val="24"/>
        </w:rPr>
      </w:pPr>
      <w:r w:rsidRPr="001017E1">
        <w:rPr>
          <w:rFonts w:ascii="Trebuchet MS" w:hAnsi="Trebuchet MS"/>
          <w:sz w:val="24"/>
          <w:szCs w:val="24"/>
        </w:rPr>
        <w:t>Saturday</w:t>
      </w:r>
      <w:r w:rsidR="009B6A2E" w:rsidRPr="001017E1">
        <w:rPr>
          <w:rFonts w:ascii="Trebuchet MS" w:hAnsi="Trebuchet MS"/>
          <w:sz w:val="24"/>
          <w:szCs w:val="24"/>
        </w:rPr>
        <w:t xml:space="preserve">, December </w:t>
      </w:r>
      <w:r w:rsidR="00A72E3B" w:rsidRPr="001017E1">
        <w:rPr>
          <w:rFonts w:ascii="Trebuchet MS" w:hAnsi="Trebuchet MS"/>
          <w:sz w:val="24"/>
          <w:szCs w:val="24"/>
        </w:rPr>
        <w:t>24</w:t>
      </w:r>
    </w:p>
    <w:p w14:paraId="7E4A2BF8" w14:textId="77777777" w:rsidR="008E35A9" w:rsidRPr="001017E1" w:rsidRDefault="00A72E3B" w:rsidP="00F66907">
      <w:pPr>
        <w:jc w:val="center"/>
        <w:rPr>
          <w:rFonts w:ascii="Trebuchet MS" w:hAnsi="Trebuchet MS"/>
          <w:sz w:val="24"/>
          <w:szCs w:val="24"/>
        </w:rPr>
      </w:pPr>
      <w:r w:rsidRPr="001017E1">
        <w:rPr>
          <w:rFonts w:ascii="Trebuchet MS" w:hAnsi="Trebuchet MS"/>
          <w:sz w:val="24"/>
          <w:szCs w:val="24"/>
        </w:rPr>
        <w:t>Christmas Eve</w:t>
      </w:r>
    </w:p>
    <w:p w14:paraId="6922F7BC" w14:textId="2F2EFA41" w:rsidR="009B6A2E" w:rsidRPr="001017E1" w:rsidRDefault="00A5371F" w:rsidP="00F66907">
      <w:pPr>
        <w:jc w:val="center"/>
        <w:rPr>
          <w:rFonts w:ascii="Corbel" w:hAnsi="Corbel"/>
          <w:sz w:val="24"/>
          <w:szCs w:val="24"/>
          <w:u w:val="single"/>
        </w:rPr>
      </w:pPr>
      <w:r w:rsidRPr="001017E1">
        <w:rPr>
          <w:rFonts w:ascii="Corbel" w:hAnsi="Corbel"/>
          <w:sz w:val="24"/>
          <w:szCs w:val="24"/>
          <w:u w:val="single"/>
        </w:rPr>
        <w:t xml:space="preserve">The </w:t>
      </w:r>
      <w:r w:rsidR="00B856AD">
        <w:rPr>
          <w:rFonts w:ascii="Corbel" w:hAnsi="Corbel"/>
          <w:sz w:val="24"/>
          <w:szCs w:val="24"/>
          <w:u w:val="single"/>
        </w:rPr>
        <w:t>p</w:t>
      </w:r>
      <w:r w:rsidR="008E35A9" w:rsidRPr="001017E1">
        <w:rPr>
          <w:rFonts w:ascii="Corbel" w:hAnsi="Corbel"/>
          <w:sz w:val="24"/>
          <w:szCs w:val="24"/>
          <w:u w:val="single"/>
        </w:rPr>
        <w:t xml:space="preserve">arament color is </w:t>
      </w:r>
      <w:r w:rsidR="00A72E3B" w:rsidRPr="001017E1">
        <w:rPr>
          <w:rFonts w:ascii="Corbel" w:hAnsi="Corbel"/>
          <w:sz w:val="24"/>
          <w:szCs w:val="24"/>
          <w:u w:val="single"/>
        </w:rPr>
        <w:t>White</w:t>
      </w:r>
    </w:p>
    <w:p w14:paraId="46835CB9" w14:textId="199C62C2" w:rsidR="008902B9" w:rsidRPr="00CA0300" w:rsidRDefault="008902B9" w:rsidP="00F66907">
      <w:pPr>
        <w:jc w:val="center"/>
        <w:rPr>
          <w:rFonts w:ascii="Corbel" w:hAnsi="Corbel"/>
          <w:sz w:val="12"/>
          <w:szCs w:val="12"/>
        </w:rPr>
      </w:pPr>
    </w:p>
    <w:p w14:paraId="4567D8C6" w14:textId="2E0F5E20" w:rsidR="008E35A9" w:rsidRPr="001017E1" w:rsidRDefault="008E35A9" w:rsidP="008E35A9">
      <w:pPr>
        <w:jc w:val="center"/>
        <w:rPr>
          <w:rFonts w:ascii="Trebuchet MS" w:hAnsi="Trebuchet MS"/>
          <w:sz w:val="24"/>
          <w:szCs w:val="24"/>
        </w:rPr>
      </w:pPr>
      <w:r w:rsidRPr="001017E1">
        <w:rPr>
          <w:rFonts w:ascii="Trebuchet MS" w:hAnsi="Trebuchet MS"/>
          <w:sz w:val="24"/>
          <w:szCs w:val="24"/>
        </w:rPr>
        <w:t>S</w:t>
      </w:r>
      <w:r w:rsidR="003D57B1">
        <w:rPr>
          <w:rFonts w:ascii="Trebuchet MS" w:hAnsi="Trebuchet MS"/>
          <w:sz w:val="24"/>
          <w:szCs w:val="24"/>
        </w:rPr>
        <w:t>unday</w:t>
      </w:r>
      <w:r w:rsidRPr="001017E1">
        <w:rPr>
          <w:rFonts w:ascii="Trebuchet MS" w:hAnsi="Trebuchet MS"/>
          <w:sz w:val="24"/>
          <w:szCs w:val="24"/>
        </w:rPr>
        <w:t>, December 25</w:t>
      </w:r>
    </w:p>
    <w:p w14:paraId="3CF441CB" w14:textId="4D10355A" w:rsidR="008E35A9" w:rsidRPr="001017E1" w:rsidRDefault="008E35A9" w:rsidP="000E0CB2">
      <w:pPr>
        <w:jc w:val="center"/>
        <w:rPr>
          <w:rFonts w:ascii="Trebuchet MS" w:hAnsi="Trebuchet MS"/>
          <w:sz w:val="24"/>
          <w:szCs w:val="24"/>
        </w:rPr>
      </w:pPr>
      <w:r w:rsidRPr="001017E1">
        <w:rPr>
          <w:rFonts w:ascii="Trebuchet MS" w:hAnsi="Trebuchet MS"/>
          <w:sz w:val="24"/>
          <w:szCs w:val="24"/>
        </w:rPr>
        <w:t xml:space="preserve">Christmas </w:t>
      </w:r>
      <w:r w:rsidR="000E0CB2" w:rsidRPr="001017E1">
        <w:rPr>
          <w:rFonts w:ascii="Trebuchet MS" w:hAnsi="Trebuchet MS"/>
          <w:sz w:val="24"/>
          <w:szCs w:val="24"/>
        </w:rPr>
        <w:t>Day</w:t>
      </w:r>
    </w:p>
    <w:p w14:paraId="1A35E1EC" w14:textId="3F0AA388" w:rsidR="008E35A9" w:rsidRDefault="001017E1" w:rsidP="008E35A9">
      <w:pPr>
        <w:jc w:val="center"/>
        <w:rPr>
          <w:rFonts w:ascii="Corbel" w:hAnsi="Corbel"/>
          <w:sz w:val="24"/>
          <w:szCs w:val="24"/>
          <w:u w:val="single"/>
        </w:rPr>
      </w:pPr>
      <w:r w:rsidRPr="001017E1">
        <w:rPr>
          <w:rFonts w:ascii="Corbel" w:hAnsi="Corbel"/>
          <w:sz w:val="24"/>
          <w:szCs w:val="24"/>
          <w:u w:val="single"/>
        </w:rPr>
        <w:t xml:space="preserve">The </w:t>
      </w:r>
      <w:r w:rsidR="00B856AD">
        <w:rPr>
          <w:rFonts w:ascii="Corbel" w:hAnsi="Corbel"/>
          <w:sz w:val="24"/>
          <w:szCs w:val="24"/>
          <w:u w:val="single"/>
        </w:rPr>
        <w:t>p</w:t>
      </w:r>
      <w:r w:rsidR="008E35A9" w:rsidRPr="001017E1">
        <w:rPr>
          <w:rFonts w:ascii="Corbel" w:hAnsi="Corbel"/>
          <w:sz w:val="24"/>
          <w:szCs w:val="24"/>
          <w:u w:val="single"/>
        </w:rPr>
        <w:t>arament color is White</w:t>
      </w:r>
    </w:p>
    <w:p w14:paraId="7BB46737" w14:textId="622C0234" w:rsidR="004E6FD1" w:rsidRDefault="004E6FD1" w:rsidP="008E35A9">
      <w:pPr>
        <w:jc w:val="center"/>
        <w:rPr>
          <w:rFonts w:ascii="Corbel" w:hAnsi="Corbel"/>
          <w:sz w:val="24"/>
          <w:szCs w:val="24"/>
        </w:rPr>
      </w:pPr>
    </w:p>
    <w:p w14:paraId="06AC776F" w14:textId="59D3BD32" w:rsidR="00403A91" w:rsidRDefault="00000000" w:rsidP="008E35A9">
      <w:pPr>
        <w:jc w:val="center"/>
        <w:rPr>
          <w:rFonts w:ascii="Corbel" w:hAnsi="Corbel"/>
          <w:sz w:val="24"/>
          <w:szCs w:val="24"/>
        </w:rPr>
      </w:pPr>
      <w:r>
        <w:rPr>
          <w:rFonts w:ascii="Corbel" w:hAnsi="Corbel" w:cs="Arial"/>
          <w:b/>
          <w:bCs/>
          <w:noProof/>
          <w:sz w:val="24"/>
          <w:szCs w:val="24"/>
        </w:rPr>
        <w:pict w14:anchorId="61D1712E">
          <v:shape id="_x0000_s3145" type="#_x0000_t75" style="position:absolute;left:0;text-align:left;margin-left:182.65pt;margin-top:490.2pt;width:158.4pt;height:89.1pt;z-index:5;mso-wrap-distance-bottom:7.2pt;mso-position-horizontal-relative:margin;mso-position-vertical-relative:margin">
            <v:imagedata r:id="rId23" o:title="commun58"/>
            <w10:wrap type="topAndBottom" anchorx="margin" anchory="margin"/>
          </v:shape>
        </w:pict>
      </w:r>
    </w:p>
    <w:p w14:paraId="448402E6" w14:textId="2B50E7A7" w:rsidR="007367EA" w:rsidRPr="007367EA" w:rsidRDefault="007367EA" w:rsidP="008E35A9">
      <w:pPr>
        <w:jc w:val="center"/>
        <w:rPr>
          <w:rFonts w:ascii="Corbel" w:hAnsi="Corbel"/>
          <w:sz w:val="24"/>
          <w:szCs w:val="24"/>
        </w:rPr>
      </w:pPr>
    </w:p>
    <w:p w14:paraId="0761734A" w14:textId="3FFD60DC" w:rsidR="00EB3605" w:rsidRPr="009F02B5" w:rsidRDefault="00ED0732" w:rsidP="008902B9">
      <w:pPr>
        <w:jc w:val="center"/>
        <w:rPr>
          <w:rFonts w:ascii="Corbel" w:hAnsi="Corbel" w:cs="Arial"/>
          <w:b/>
          <w:bCs/>
          <w:sz w:val="24"/>
          <w:szCs w:val="24"/>
        </w:rPr>
      </w:pPr>
      <w:r w:rsidRPr="009F02B5">
        <w:rPr>
          <w:rFonts w:ascii="Corbel" w:hAnsi="Corbel" w:cs="Arial"/>
          <w:b/>
          <w:bCs/>
          <w:sz w:val="24"/>
          <w:szCs w:val="24"/>
        </w:rPr>
        <w:t>Sunday</w:t>
      </w:r>
      <w:r w:rsidR="00F55197" w:rsidRPr="009F02B5">
        <w:rPr>
          <w:rFonts w:ascii="Corbel" w:hAnsi="Corbel" w:cs="Arial"/>
          <w:b/>
          <w:bCs/>
          <w:sz w:val="24"/>
          <w:szCs w:val="24"/>
        </w:rPr>
        <w:t xml:space="preserve">, </w:t>
      </w:r>
      <w:r w:rsidR="00EB3605" w:rsidRPr="009F02B5">
        <w:rPr>
          <w:rFonts w:ascii="Corbel" w:hAnsi="Corbel" w:cs="Arial"/>
          <w:b/>
          <w:bCs/>
          <w:sz w:val="24"/>
          <w:szCs w:val="24"/>
        </w:rPr>
        <w:t xml:space="preserve">December </w:t>
      </w:r>
      <w:r w:rsidR="00EC4689" w:rsidRPr="009F02B5">
        <w:rPr>
          <w:rFonts w:ascii="Corbel" w:hAnsi="Corbel" w:cs="Arial"/>
          <w:b/>
          <w:bCs/>
          <w:sz w:val="24"/>
          <w:szCs w:val="24"/>
        </w:rPr>
        <w:t>4</w:t>
      </w:r>
    </w:p>
    <w:p w14:paraId="1C909888" w14:textId="1E98E985" w:rsidR="000B6418" w:rsidRPr="000B6418" w:rsidRDefault="000B6418" w:rsidP="00403A91">
      <w:pPr>
        <w:jc w:val="center"/>
        <w:rPr>
          <w:rFonts w:ascii="Corbel" w:eastAsia="Corbel" w:hAnsi="Corbel"/>
          <w:sz w:val="24"/>
          <w:szCs w:val="24"/>
        </w:rPr>
      </w:pPr>
      <w:r w:rsidRPr="000B6418">
        <w:rPr>
          <w:rFonts w:ascii="Corbel" w:eastAsia="Corbel" w:hAnsi="Corbel"/>
          <w:sz w:val="24"/>
          <w:szCs w:val="24"/>
        </w:rPr>
        <w:t>In procession</w:t>
      </w:r>
    </w:p>
    <w:p w14:paraId="4E0B2FA5" w14:textId="77777777" w:rsidR="00A85521" w:rsidRPr="00403A91" w:rsidRDefault="00A85521" w:rsidP="00264291">
      <w:pPr>
        <w:jc w:val="center"/>
        <w:rPr>
          <w:rFonts w:ascii="Corbel" w:hAnsi="Corbel"/>
          <w:sz w:val="12"/>
          <w:szCs w:val="12"/>
        </w:rPr>
      </w:pPr>
    </w:p>
    <w:p w14:paraId="27F8EDDA" w14:textId="508DB7E3" w:rsidR="006B60C2" w:rsidRPr="009F02B5" w:rsidRDefault="006B60C2" w:rsidP="008902B9">
      <w:pPr>
        <w:jc w:val="center"/>
        <w:rPr>
          <w:rFonts w:ascii="Corbel" w:hAnsi="Corbel" w:cs="Arial"/>
          <w:b/>
          <w:bCs/>
          <w:sz w:val="24"/>
          <w:szCs w:val="24"/>
        </w:rPr>
      </w:pPr>
      <w:r w:rsidRPr="009F02B5">
        <w:rPr>
          <w:rFonts w:ascii="Corbel" w:hAnsi="Corbel" w:cs="Arial"/>
          <w:b/>
          <w:bCs/>
          <w:sz w:val="24"/>
          <w:szCs w:val="24"/>
        </w:rPr>
        <w:t>Christmas Eve, December 24</w:t>
      </w:r>
    </w:p>
    <w:p w14:paraId="3974EEBF" w14:textId="3FF95B56" w:rsidR="00F93A45" w:rsidRPr="00F93A45" w:rsidRDefault="00F93A45" w:rsidP="00403A91">
      <w:pPr>
        <w:jc w:val="center"/>
        <w:rPr>
          <w:rFonts w:ascii="Corbel" w:eastAsia="Corbel" w:hAnsi="Corbel"/>
          <w:sz w:val="24"/>
          <w:szCs w:val="24"/>
        </w:rPr>
      </w:pPr>
      <w:r w:rsidRPr="00F93A45">
        <w:rPr>
          <w:rFonts w:ascii="Corbel" w:eastAsia="Corbel" w:hAnsi="Corbel"/>
          <w:sz w:val="24"/>
          <w:szCs w:val="24"/>
        </w:rPr>
        <w:t>In procession</w:t>
      </w:r>
    </w:p>
    <w:p w14:paraId="6CE0C204" w14:textId="5752D7A6" w:rsidR="00302C81" w:rsidRPr="003D57B1" w:rsidRDefault="003D57B1" w:rsidP="00FC61B9">
      <w:pPr>
        <w:jc w:val="center"/>
        <w:rPr>
          <w:rFonts w:ascii="Corbel" w:hAnsi="Corbel"/>
          <w:sz w:val="24"/>
          <w:szCs w:val="24"/>
        </w:rPr>
      </w:pPr>
      <w:r w:rsidRPr="003D57B1">
        <w:rPr>
          <w:rFonts w:ascii="Corbel" w:hAnsi="Corbel"/>
          <w:sz w:val="24"/>
          <w:szCs w:val="24"/>
        </w:rPr>
        <w:t xml:space="preserve">Chuck and Deb Jeffers </w:t>
      </w:r>
      <w:r w:rsidR="00E57A0B">
        <w:rPr>
          <w:rFonts w:ascii="Corbel" w:hAnsi="Corbel"/>
          <w:sz w:val="24"/>
          <w:szCs w:val="24"/>
        </w:rPr>
        <w:t xml:space="preserve">are the </w:t>
      </w:r>
      <w:r w:rsidR="005F46A3" w:rsidRPr="003D57B1">
        <w:rPr>
          <w:rFonts w:ascii="Corbel" w:hAnsi="Corbel"/>
          <w:sz w:val="24"/>
          <w:szCs w:val="24"/>
        </w:rPr>
        <w:t>usher</w:t>
      </w:r>
      <w:r w:rsidR="00E57A0B">
        <w:rPr>
          <w:rFonts w:ascii="Corbel" w:hAnsi="Corbel"/>
          <w:sz w:val="24"/>
          <w:szCs w:val="24"/>
        </w:rPr>
        <w:t xml:space="preserve">s </w:t>
      </w:r>
      <w:r w:rsidR="002255D9" w:rsidRPr="003D57B1">
        <w:rPr>
          <w:rFonts w:ascii="Corbel" w:hAnsi="Corbel"/>
          <w:sz w:val="24"/>
          <w:szCs w:val="24"/>
        </w:rPr>
        <w:t>for December</w:t>
      </w:r>
      <w:r w:rsidR="005F46A3" w:rsidRPr="003D57B1">
        <w:rPr>
          <w:rFonts w:ascii="Corbel" w:hAnsi="Corbel"/>
          <w:sz w:val="24"/>
          <w:szCs w:val="24"/>
        </w:rPr>
        <w:t>.</w:t>
      </w:r>
      <w:r w:rsidR="00000000">
        <w:rPr>
          <w:noProof/>
        </w:rPr>
        <w:pict w14:anchorId="60AD15C9">
          <v:shape id="_x0000_s3199" type="#_x0000_t75" style="position:absolute;left:0;text-align:left;margin-left:364.1pt;margin-top:.25pt;width:161.4pt;height:153.6pt;z-index:10;mso-wrap-distance-bottom:7.2pt;mso-position-horizontal:absolute;mso-position-horizontal-relative:margin;mso-position-vertical:absolute;mso-position-vertical-relative:margin;mso-width-relative:page;mso-height-relative:page">
            <v:imagedata r:id="rId24" o:title="usher3c"/>
            <w10:wrap type="topAndBottom" anchorx="margin" anchory="margin"/>
          </v:shape>
        </w:pict>
      </w:r>
    </w:p>
    <w:p w14:paraId="0765C3BE" w14:textId="77777777" w:rsidR="00277813" w:rsidRDefault="00277813" w:rsidP="00E164C1">
      <w:pPr>
        <w:spacing w:after="120"/>
        <w:rPr>
          <w:rFonts w:ascii="Corbel" w:hAnsi="Corbel"/>
          <w:sz w:val="24"/>
          <w:szCs w:val="24"/>
        </w:rPr>
      </w:pPr>
    </w:p>
    <w:p w14:paraId="5F0377B2" w14:textId="021900F2" w:rsidR="00D91F79" w:rsidRPr="004A672D" w:rsidRDefault="00277813" w:rsidP="004A672D">
      <w:pPr>
        <w:rPr>
          <w:rFonts w:ascii="Trebuchet MS" w:hAnsi="Trebuchet MS"/>
          <w:sz w:val="32"/>
          <w:szCs w:val="32"/>
        </w:rPr>
      </w:pPr>
      <w:r w:rsidRPr="004A672D">
        <w:rPr>
          <w:rFonts w:ascii="Trebuchet MS" w:hAnsi="Trebuchet MS"/>
          <w:sz w:val="32"/>
          <w:szCs w:val="32"/>
        </w:rPr>
        <w:t>Commemoration of Saint Nick</w:t>
      </w:r>
    </w:p>
    <w:p w14:paraId="2A7F9369" w14:textId="57244255" w:rsidR="00277813" w:rsidRDefault="00B05492" w:rsidP="00630853">
      <w:pPr>
        <w:spacing w:after="120"/>
        <w:rPr>
          <w:rFonts w:ascii="Trebuchet MS" w:hAnsi="Trebuchet MS"/>
          <w:sz w:val="32"/>
          <w:szCs w:val="32"/>
        </w:rPr>
      </w:pPr>
      <w:r w:rsidRPr="004A672D">
        <w:rPr>
          <w:rFonts w:ascii="Trebuchet MS" w:hAnsi="Trebuchet MS"/>
          <w:sz w:val="32"/>
          <w:szCs w:val="32"/>
        </w:rPr>
        <w:t>Tuesd</w:t>
      </w:r>
      <w:r w:rsidR="00277813" w:rsidRPr="004A672D">
        <w:rPr>
          <w:rFonts w:ascii="Trebuchet MS" w:hAnsi="Trebuchet MS"/>
          <w:sz w:val="32"/>
          <w:szCs w:val="32"/>
        </w:rPr>
        <w:t>ay, Dec</w:t>
      </w:r>
      <w:r w:rsidR="00630853">
        <w:rPr>
          <w:rFonts w:ascii="Trebuchet MS" w:hAnsi="Trebuchet MS"/>
          <w:sz w:val="32"/>
          <w:szCs w:val="32"/>
        </w:rPr>
        <w:t>ember</w:t>
      </w:r>
      <w:r w:rsidR="00277813" w:rsidRPr="004A672D">
        <w:rPr>
          <w:rFonts w:ascii="Trebuchet MS" w:hAnsi="Trebuchet MS"/>
          <w:sz w:val="32"/>
          <w:szCs w:val="32"/>
        </w:rPr>
        <w:t xml:space="preserve"> 6</w:t>
      </w:r>
    </w:p>
    <w:p w14:paraId="7B46ED52" w14:textId="77777777" w:rsidR="00277813" w:rsidRPr="00132D3A" w:rsidRDefault="00277813" w:rsidP="00630853">
      <w:pPr>
        <w:spacing w:after="120"/>
        <w:rPr>
          <w:rFonts w:ascii="Trebuchet MS" w:hAnsi="Trebuchet MS"/>
          <w:i/>
          <w:iCs/>
          <w:sz w:val="28"/>
          <w:szCs w:val="28"/>
        </w:rPr>
      </w:pPr>
      <w:r w:rsidRPr="00132D3A">
        <w:rPr>
          <w:rFonts w:ascii="Trebuchet MS" w:hAnsi="Trebuchet MS"/>
          <w:i/>
          <w:iCs/>
          <w:sz w:val="28"/>
          <w:szCs w:val="28"/>
        </w:rPr>
        <w:t>Nicholas, Bishop of Myra, died around 342</w:t>
      </w:r>
    </w:p>
    <w:p w14:paraId="6B0B5C3F" w14:textId="73EBB858" w:rsidR="00277813" w:rsidRDefault="00277813" w:rsidP="0028244F">
      <w:pPr>
        <w:rPr>
          <w:rFonts w:ascii="Corbel" w:hAnsi="Corbel"/>
          <w:sz w:val="24"/>
          <w:szCs w:val="24"/>
        </w:rPr>
      </w:pPr>
      <w:r w:rsidRPr="00FC61B9">
        <w:rPr>
          <w:rFonts w:ascii="Corbel" w:hAnsi="Corbel"/>
          <w:sz w:val="24"/>
          <w:szCs w:val="24"/>
        </w:rPr>
        <w:t>Though Nicholas is one of the church's most beloved saints, little is known about his life.  In the fourth century</w:t>
      </w:r>
      <w:r w:rsidR="00642BAC">
        <w:rPr>
          <w:rFonts w:ascii="Corbel" w:hAnsi="Corbel"/>
          <w:sz w:val="24"/>
          <w:szCs w:val="24"/>
        </w:rPr>
        <w:t>,</w:t>
      </w:r>
      <w:r w:rsidRPr="00FC61B9">
        <w:rPr>
          <w:rFonts w:ascii="Corbel" w:hAnsi="Corbel"/>
          <w:sz w:val="24"/>
          <w:szCs w:val="24"/>
        </w:rPr>
        <w:t xml:space="preserve"> he was a bishop in what is now Turkey.  Legends that surround Nicholas tell of his love for God and neighbor, especially the poor.  One famous story tells of Nicholas secretly giving bags of gold to the three daughters of a father who was going to sell them into prostitution because he could not provide dowries for them.  Nicholas has become a symbol of anonymous </w:t>
      </w:r>
      <w:r w:rsidR="00642BAC">
        <w:rPr>
          <w:rFonts w:ascii="Corbel" w:hAnsi="Corbel"/>
          <w:sz w:val="24"/>
          <w:szCs w:val="24"/>
        </w:rPr>
        <w:t>gift-giving</w:t>
      </w:r>
      <w:r w:rsidRPr="00FC61B9">
        <w:rPr>
          <w:rFonts w:ascii="Corbel" w:hAnsi="Corbel"/>
          <w:sz w:val="24"/>
          <w:szCs w:val="24"/>
        </w:rPr>
        <w:t>, and is associated with Santa Claus of American culture, and Father Christmas of English folklore.</w:t>
      </w:r>
    </w:p>
    <w:p w14:paraId="46ADA247" w14:textId="77777777" w:rsidR="0034474B" w:rsidRPr="0034474B" w:rsidRDefault="0034474B" w:rsidP="0028244F">
      <w:pPr>
        <w:rPr>
          <w:rFonts w:ascii="Corbel" w:hAnsi="Corbel"/>
          <w:sz w:val="16"/>
          <w:szCs w:val="16"/>
        </w:rPr>
      </w:pPr>
    </w:p>
    <w:p w14:paraId="317EE459" w14:textId="77777777" w:rsidR="00A47346" w:rsidRPr="007D485A" w:rsidRDefault="000702CC" w:rsidP="0028244F">
      <w:pPr>
        <w:jc w:val="center"/>
        <w:rPr>
          <w:rFonts w:ascii="Corbel" w:hAnsi="Corbel"/>
          <w:i/>
          <w:iCs/>
          <w:sz w:val="21"/>
          <w:szCs w:val="21"/>
        </w:rPr>
      </w:pPr>
      <w:r w:rsidRPr="007D485A">
        <w:rPr>
          <w:rFonts w:ascii="Corbel" w:hAnsi="Corbel"/>
          <w:i/>
          <w:iCs/>
          <w:sz w:val="21"/>
          <w:szCs w:val="21"/>
        </w:rPr>
        <w:t>F</w:t>
      </w:r>
      <w:r w:rsidR="002213F9" w:rsidRPr="002213F9">
        <w:rPr>
          <w:rFonts w:ascii="Corbel" w:hAnsi="Corbel"/>
          <w:i/>
          <w:iCs/>
          <w:sz w:val="21"/>
          <w:szCs w:val="21"/>
        </w:rPr>
        <w:t>rom sundaysandseasons.com</w:t>
      </w:r>
      <w:r w:rsidR="002525A2" w:rsidRPr="007D485A">
        <w:rPr>
          <w:rFonts w:ascii="Corbel" w:hAnsi="Corbel"/>
          <w:i/>
          <w:iCs/>
          <w:sz w:val="21"/>
          <w:szCs w:val="21"/>
        </w:rPr>
        <w:t xml:space="preserve"> </w:t>
      </w:r>
    </w:p>
    <w:p w14:paraId="72A7D9B8" w14:textId="05FC0CAC" w:rsidR="002213F9" w:rsidRPr="007D485A" w:rsidRDefault="002525A2" w:rsidP="00A47346">
      <w:pPr>
        <w:jc w:val="center"/>
        <w:rPr>
          <w:rFonts w:ascii="Corbel" w:hAnsi="Corbel"/>
          <w:i/>
          <w:iCs/>
          <w:sz w:val="21"/>
          <w:szCs w:val="21"/>
        </w:rPr>
      </w:pPr>
      <w:r w:rsidRPr="007D485A">
        <w:rPr>
          <w:rFonts w:ascii="Corbel" w:hAnsi="Corbel"/>
          <w:i/>
          <w:iCs/>
          <w:sz w:val="21"/>
          <w:szCs w:val="21"/>
        </w:rPr>
        <w:t xml:space="preserve">© 2022 Augsburg Fortress.  Used by permission under </w:t>
      </w:r>
      <w:r w:rsidR="002213F9" w:rsidRPr="002213F9">
        <w:rPr>
          <w:rFonts w:ascii="Corbel" w:hAnsi="Corbel"/>
          <w:i/>
          <w:iCs/>
          <w:sz w:val="21"/>
          <w:szCs w:val="21"/>
        </w:rPr>
        <w:t>Augsburg Fortress Liturgies Annual License SAS005401.</w:t>
      </w:r>
    </w:p>
    <w:p w14:paraId="1481DB44" w14:textId="1911D75D" w:rsidR="005F28B8" w:rsidRPr="00574B3D" w:rsidRDefault="00000000" w:rsidP="00717438">
      <w:pPr>
        <w:spacing w:after="120"/>
        <w:jc w:val="center"/>
        <w:rPr>
          <w:rFonts w:ascii="Trebuchet MS" w:hAnsi="Trebuchet MS"/>
          <w:sz w:val="40"/>
          <w:szCs w:val="40"/>
        </w:rPr>
      </w:pPr>
      <w:r>
        <w:rPr>
          <w:rFonts w:ascii="Trebuchet MS" w:hAnsi="Trebuchet MS" w:cs="Mangal"/>
          <w:noProof/>
          <w:sz w:val="24"/>
          <w:szCs w:val="24"/>
        </w:rPr>
        <w:lastRenderedPageBreak/>
        <w:pict w14:anchorId="6DF96AC4">
          <v:shape id="_x0000_s3215" type="#_x0000_t75" style="position:absolute;left:0;text-align:left;margin-left:0;margin-top:0;width:161.4pt;height:103.2pt;z-index:21;mso-position-horizontal:absolute;mso-position-horizontal-relative:margin;mso-position-vertical:absolute;mso-position-vertical-relative:margin;mso-width-relative:page;mso-height-relative:page">
            <v:imagedata r:id="rId25" o:title="wo2"/>
            <w10:wrap type="topAndBottom" anchorx="margin" anchory="margin"/>
          </v:shape>
        </w:pict>
      </w:r>
      <w:r w:rsidR="005F28B8" w:rsidRPr="00574B3D">
        <w:rPr>
          <w:rFonts w:ascii="Trebuchet MS" w:hAnsi="Trebuchet MS"/>
          <w:sz w:val="40"/>
          <w:szCs w:val="40"/>
        </w:rPr>
        <w:t>Advent Devotion</w:t>
      </w:r>
      <w:r w:rsidR="005F28B8">
        <w:rPr>
          <w:rFonts w:ascii="Trebuchet MS" w:hAnsi="Trebuchet MS"/>
          <w:sz w:val="40"/>
          <w:szCs w:val="40"/>
        </w:rPr>
        <w:t>al</w:t>
      </w:r>
    </w:p>
    <w:p w14:paraId="54C56F22" w14:textId="1DA05156" w:rsidR="005F28B8" w:rsidRDefault="005F28B8" w:rsidP="00717438">
      <w:pPr>
        <w:pStyle w:val="Standard"/>
        <w:spacing w:after="100"/>
        <w:rPr>
          <w:rFonts w:ascii="Corbel" w:hAnsi="Corbel" w:cs="Times New Roman"/>
        </w:rPr>
      </w:pPr>
      <w:r w:rsidRPr="00574B3D">
        <w:rPr>
          <w:rFonts w:ascii="Corbel" w:hAnsi="Corbel" w:cs="Times New Roman"/>
        </w:rPr>
        <w:t xml:space="preserve">The December </w:t>
      </w:r>
      <w:r w:rsidRPr="00574B3D">
        <w:rPr>
          <w:rFonts w:ascii="Corbel" w:hAnsi="Corbel" w:cs="Times New Roman"/>
          <w:i/>
          <w:iCs/>
        </w:rPr>
        <w:t>Gather</w:t>
      </w:r>
      <w:r w:rsidRPr="00574B3D">
        <w:rPr>
          <w:rFonts w:ascii="Corbel" w:hAnsi="Corbel" w:cs="Times New Roman"/>
        </w:rPr>
        <w:t xml:space="preserve"> </w:t>
      </w:r>
      <w:r>
        <w:rPr>
          <w:rFonts w:ascii="Corbel" w:hAnsi="Corbel" w:cs="Times New Roman"/>
        </w:rPr>
        <w:t xml:space="preserve">magazine </w:t>
      </w:r>
      <w:r w:rsidRPr="00574B3D">
        <w:rPr>
          <w:rFonts w:ascii="Corbel" w:hAnsi="Corbel" w:cs="Times New Roman"/>
        </w:rPr>
        <w:t>Bible study is</w:t>
      </w:r>
      <w:r w:rsidR="00D418CB">
        <w:rPr>
          <w:rFonts w:ascii="Corbel" w:hAnsi="Corbel" w:cs="Times New Roman"/>
        </w:rPr>
        <w:t xml:space="preserve"> </w:t>
      </w:r>
      <w:r>
        <w:rPr>
          <w:rFonts w:ascii="Corbel" w:hAnsi="Corbel" w:cs="Times New Roman"/>
        </w:rPr>
        <w:t>n</w:t>
      </w:r>
      <w:r w:rsidR="00D418CB">
        <w:rPr>
          <w:rFonts w:ascii="Corbel" w:hAnsi="Corbel" w:cs="Times New Roman"/>
        </w:rPr>
        <w:t>o</w:t>
      </w:r>
      <w:r>
        <w:rPr>
          <w:rFonts w:ascii="Corbel" w:hAnsi="Corbel" w:cs="Times New Roman"/>
        </w:rPr>
        <w:t xml:space="preserve">t the next installment of a multi-month study.  Rather, it’s a devotional for the season of Advent, written by </w:t>
      </w:r>
      <w:r w:rsidRPr="00574B3D">
        <w:rPr>
          <w:rFonts w:ascii="Corbel" w:hAnsi="Corbel" w:cs="Times New Roman"/>
        </w:rPr>
        <w:t>the Rev. Dr. Becca Ehrlich</w:t>
      </w:r>
      <w:r>
        <w:rPr>
          <w:rFonts w:ascii="Corbel" w:hAnsi="Corbel" w:cs="Times New Roman"/>
        </w:rPr>
        <w:t xml:space="preserve"> and titled </w:t>
      </w:r>
      <w:r w:rsidRPr="00574B3D">
        <w:rPr>
          <w:rFonts w:ascii="Corbel" w:hAnsi="Corbel" w:cs="Times New Roman"/>
        </w:rPr>
        <w:t>“</w:t>
      </w:r>
      <w:r>
        <w:rPr>
          <w:rFonts w:ascii="Corbel" w:hAnsi="Corbel" w:cs="Times New Roman"/>
        </w:rPr>
        <w:t>G</w:t>
      </w:r>
      <w:r w:rsidRPr="00574B3D">
        <w:rPr>
          <w:rFonts w:ascii="Corbel" w:hAnsi="Corbel" w:cs="Times New Roman"/>
        </w:rPr>
        <w:t>ood things come in small packages</w:t>
      </w:r>
      <w:r>
        <w:rPr>
          <w:rFonts w:ascii="Corbel" w:hAnsi="Corbel" w:cs="Times New Roman"/>
        </w:rPr>
        <w:t>: Moving from wanting to waiting at Advent”.</w:t>
      </w:r>
    </w:p>
    <w:p w14:paraId="3545445E" w14:textId="5A226627" w:rsidR="005F28B8" w:rsidRDefault="005F28B8" w:rsidP="00717438">
      <w:pPr>
        <w:pStyle w:val="Standard"/>
        <w:spacing w:after="100"/>
        <w:rPr>
          <w:rFonts w:ascii="Corbel" w:hAnsi="Corbel" w:cs="Times New Roman"/>
        </w:rPr>
      </w:pPr>
      <w:r>
        <w:rPr>
          <w:rFonts w:ascii="Corbel" w:hAnsi="Corbel" w:cs="Times New Roman"/>
        </w:rPr>
        <w:t xml:space="preserve">“Small packages” is clearly a reference to Messiah Jesus whose birth the church </w:t>
      </w:r>
      <w:r w:rsidR="00717438">
        <w:rPr>
          <w:rFonts w:ascii="Corbel" w:hAnsi="Corbel" w:cs="Times New Roman"/>
        </w:rPr>
        <w:t xml:space="preserve">will </w:t>
      </w:r>
      <w:r>
        <w:rPr>
          <w:rFonts w:ascii="Corbel" w:hAnsi="Corbel" w:cs="Times New Roman"/>
        </w:rPr>
        <w:t>celebrate at Christmas.  But it may also refer to Becca’s</w:t>
      </w:r>
      <w:r w:rsidRPr="00FD5C5F">
        <w:rPr>
          <w:rFonts w:ascii="Corbel" w:hAnsi="Corbel" w:cs="Times New Roman"/>
        </w:rPr>
        <w:t xml:space="preserve"> </w:t>
      </w:r>
      <w:r>
        <w:rPr>
          <w:rFonts w:ascii="Corbel" w:hAnsi="Corbel" w:cs="Times New Roman"/>
        </w:rPr>
        <w:t>offering o</w:t>
      </w:r>
      <w:r w:rsidR="00717438">
        <w:rPr>
          <w:rFonts w:ascii="Corbel" w:hAnsi="Corbel" w:cs="Times New Roman"/>
        </w:rPr>
        <w:t xml:space="preserve">f </w:t>
      </w:r>
      <w:r>
        <w:rPr>
          <w:rFonts w:ascii="Corbel" w:hAnsi="Corbel" w:cs="Times New Roman"/>
        </w:rPr>
        <w:t>brief writing for each of the four weeks of Advent.</w:t>
      </w:r>
    </w:p>
    <w:p w14:paraId="3D5C9BE5" w14:textId="77777777" w:rsidR="005F28B8" w:rsidRDefault="005F28B8" w:rsidP="00717438">
      <w:pPr>
        <w:pStyle w:val="Standard"/>
        <w:spacing w:after="100"/>
        <w:rPr>
          <w:rFonts w:ascii="Corbel" w:hAnsi="Corbel" w:cs="Times New Roman"/>
        </w:rPr>
      </w:pPr>
      <w:r>
        <w:rPr>
          <w:rFonts w:ascii="Corbel" w:hAnsi="Corbel" w:cs="Times New Roman"/>
        </w:rPr>
        <w:t>Week 1: The “More” Myth; Luke 12:13-21.</w:t>
      </w:r>
    </w:p>
    <w:p w14:paraId="24D5808D" w14:textId="77777777" w:rsidR="005F28B8" w:rsidRDefault="005F28B8" w:rsidP="00717438">
      <w:pPr>
        <w:pStyle w:val="Standard"/>
        <w:spacing w:after="100"/>
        <w:rPr>
          <w:rFonts w:ascii="Corbel" w:hAnsi="Corbel" w:cs="Times New Roman"/>
        </w:rPr>
      </w:pPr>
      <w:r>
        <w:rPr>
          <w:rFonts w:ascii="Corbel" w:hAnsi="Corbel" w:cs="Times New Roman"/>
        </w:rPr>
        <w:t>Week 2: The Appearance Illusion; 1 Samuel 16:1-13.</w:t>
      </w:r>
    </w:p>
    <w:p w14:paraId="2DB16B54" w14:textId="77777777" w:rsidR="005F28B8" w:rsidRPr="00574B3D" w:rsidRDefault="005F28B8" w:rsidP="00717438">
      <w:pPr>
        <w:pStyle w:val="Standard"/>
        <w:spacing w:after="100"/>
        <w:rPr>
          <w:rFonts w:ascii="Corbel" w:hAnsi="Corbel" w:cs="Times New Roman"/>
        </w:rPr>
      </w:pPr>
      <w:r>
        <w:rPr>
          <w:rFonts w:ascii="Corbel" w:hAnsi="Corbel" w:cs="Times New Roman"/>
        </w:rPr>
        <w:t xml:space="preserve">Week 3: The Still, Small </w:t>
      </w:r>
      <w:proofErr w:type="gramStart"/>
      <w:r>
        <w:rPr>
          <w:rFonts w:ascii="Corbel" w:hAnsi="Corbel" w:cs="Times New Roman"/>
        </w:rPr>
        <w:t xml:space="preserve">Voice;   </w:t>
      </w:r>
      <w:proofErr w:type="gramEnd"/>
      <w:r>
        <w:rPr>
          <w:rFonts w:ascii="Corbel" w:hAnsi="Corbel" w:cs="Times New Roman"/>
        </w:rPr>
        <w:t xml:space="preserve">  1 Kings 19:11-13</w:t>
      </w:r>
      <w:r w:rsidRPr="00574B3D">
        <w:rPr>
          <w:rFonts w:ascii="Corbel" w:hAnsi="Corbel" w:cs="Times New Roman"/>
        </w:rPr>
        <w:t>.</w:t>
      </w:r>
    </w:p>
    <w:p w14:paraId="0A6F41A5" w14:textId="77777777" w:rsidR="005F28B8" w:rsidRPr="00574B3D" w:rsidRDefault="005F28B8" w:rsidP="00717438">
      <w:pPr>
        <w:pStyle w:val="Standard"/>
        <w:spacing w:after="100"/>
        <w:rPr>
          <w:rFonts w:ascii="Corbel" w:hAnsi="Corbel" w:cs="Times New Roman"/>
        </w:rPr>
      </w:pPr>
      <w:r>
        <w:rPr>
          <w:rFonts w:ascii="Corbel" w:hAnsi="Corbel" w:cs="Times New Roman"/>
        </w:rPr>
        <w:t>Week 4: The Best Thing Came in a Small Package; Luke 2:1-20.</w:t>
      </w:r>
    </w:p>
    <w:p w14:paraId="69361F65" w14:textId="77777777" w:rsidR="005F28B8" w:rsidRDefault="005F28B8" w:rsidP="00717438">
      <w:pPr>
        <w:rPr>
          <w:rStyle w:val="Hyperlink"/>
          <w:rFonts w:ascii="Corbel" w:hAnsi="Corbel"/>
          <w:color w:val="auto"/>
          <w:sz w:val="24"/>
          <w:szCs w:val="24"/>
          <w:u w:val="none"/>
        </w:rPr>
      </w:pPr>
      <w:r>
        <w:rPr>
          <w:rFonts w:ascii="Corbel" w:hAnsi="Corbel"/>
          <w:sz w:val="24"/>
          <w:szCs w:val="24"/>
        </w:rPr>
        <w:t xml:space="preserve">You don’t have to subscribe to </w:t>
      </w:r>
      <w:r w:rsidRPr="00100706">
        <w:rPr>
          <w:rFonts w:ascii="Corbel" w:hAnsi="Corbel"/>
          <w:i/>
          <w:iCs/>
          <w:sz w:val="24"/>
          <w:szCs w:val="24"/>
        </w:rPr>
        <w:t>Gather</w:t>
      </w:r>
      <w:r>
        <w:rPr>
          <w:rFonts w:ascii="Corbel" w:hAnsi="Corbel"/>
          <w:sz w:val="24"/>
          <w:szCs w:val="24"/>
        </w:rPr>
        <w:t xml:space="preserve"> to enjoy this Advent devotional.  Just type </w:t>
      </w:r>
      <w:hyperlink r:id="rId26" w:history="1">
        <w:r w:rsidRPr="00574B3D">
          <w:rPr>
            <w:rStyle w:val="Hyperlink"/>
            <w:rFonts w:ascii="Corbel" w:hAnsi="Corbel"/>
            <w:color w:val="auto"/>
            <w:sz w:val="24"/>
            <w:szCs w:val="24"/>
          </w:rPr>
          <w:t>www.gathermagazine.org</w:t>
        </w:r>
      </w:hyperlink>
      <w:r w:rsidRPr="00574B3D">
        <w:rPr>
          <w:rStyle w:val="Hyperlink"/>
          <w:rFonts w:ascii="Corbel" w:hAnsi="Corbel"/>
          <w:color w:val="auto"/>
          <w:sz w:val="24"/>
          <w:szCs w:val="24"/>
          <w:u w:val="none"/>
        </w:rPr>
        <w:t xml:space="preserve"> </w:t>
      </w:r>
      <w:r>
        <w:rPr>
          <w:rFonts w:ascii="Corbel" w:hAnsi="Corbel"/>
          <w:sz w:val="24"/>
          <w:szCs w:val="24"/>
        </w:rPr>
        <w:t>into your web browser, then</w:t>
      </w:r>
      <w:r>
        <w:rPr>
          <w:rStyle w:val="Hyperlink"/>
          <w:rFonts w:ascii="Corbel" w:hAnsi="Corbel"/>
          <w:color w:val="auto"/>
          <w:sz w:val="24"/>
          <w:szCs w:val="24"/>
          <w:u w:val="none"/>
        </w:rPr>
        <w:t xml:space="preserve"> click on “DOWNLOAD THE ADVENT DEVOTIONAL PDF”.</w:t>
      </w:r>
    </w:p>
    <w:p w14:paraId="5ABE21CF" w14:textId="77777777" w:rsidR="007D485A" w:rsidRPr="00574B3D" w:rsidRDefault="007D485A" w:rsidP="00717438">
      <w:pPr>
        <w:rPr>
          <w:rFonts w:ascii="Corbel" w:hAnsi="Corbel" w:cs="Arial"/>
          <w:sz w:val="24"/>
          <w:szCs w:val="24"/>
        </w:rPr>
      </w:pPr>
    </w:p>
    <w:p w14:paraId="5A8E57EC" w14:textId="6EF2BD51" w:rsidR="00E92588" w:rsidRPr="00E92588" w:rsidRDefault="00000000" w:rsidP="00E92588">
      <w:pPr>
        <w:jc w:val="center"/>
        <w:rPr>
          <w:rFonts w:ascii="Trebuchet MS" w:eastAsia="Corbel" w:hAnsi="Trebuchet MS"/>
          <w:b/>
          <w:color w:val="262626"/>
          <w:sz w:val="24"/>
          <w:szCs w:val="24"/>
        </w:rPr>
      </w:pPr>
      <w:r>
        <w:rPr>
          <w:noProof/>
        </w:rPr>
        <w:pict w14:anchorId="77807AC2">
          <v:shape id="Picture 50" o:spid="_x0000_s3201" type="#_x0000_t75" alt="Text&#10;&#10;Description automatically generated with low confidence" style="position:absolute;left:0;text-align:left;margin-left:0;margin-top:0;width:165.1pt;height:98.9pt;z-index:12;visibility:visible;mso-width-percent:0;mso-height-percent:0;mso-wrap-distance-left:9pt;mso-wrap-distance-top:0;mso-wrap-distance-right:9pt;mso-wrap-distance-bottom:7.2pt;mso-position-horizontal:absolute;mso-position-horizontal-relative:text;mso-position-vertical:absolute;mso-position-vertical-relative:text;mso-width-percent:0;mso-height-percent:0;mso-width-relative:margin;mso-height-relative:margin">
            <v:imagedata r:id="rId27" o:title=""/>
            <w10:wrap type="topAndBottom"/>
          </v:shape>
        </w:pict>
      </w:r>
      <w:r w:rsidR="00E92588" w:rsidRPr="00E92588">
        <w:rPr>
          <w:rFonts w:ascii="Trebuchet MS" w:eastAsia="Corbel" w:hAnsi="Trebuchet MS"/>
          <w:b/>
          <w:color w:val="262626"/>
          <w:sz w:val="24"/>
          <w:szCs w:val="24"/>
        </w:rPr>
        <w:t xml:space="preserve">Our </w:t>
      </w:r>
      <w:r w:rsidR="00E92588" w:rsidRPr="00E92588">
        <w:rPr>
          <w:rFonts w:ascii="Trebuchet MS" w:eastAsia="Corbel" w:hAnsi="Trebuchet MS"/>
          <w:b/>
          <w:bCs/>
          <w:iCs/>
          <w:color w:val="262626"/>
          <w:sz w:val="24"/>
          <w:szCs w:val="24"/>
        </w:rPr>
        <w:t>9th Grade</w:t>
      </w:r>
      <w:r w:rsidR="00E92588" w:rsidRPr="00E92588">
        <w:rPr>
          <w:rFonts w:ascii="Trebuchet MS" w:eastAsia="Corbel" w:hAnsi="Trebuchet MS"/>
          <w:b/>
          <w:iCs/>
          <w:color w:val="262626"/>
          <w:sz w:val="24"/>
          <w:szCs w:val="24"/>
        </w:rPr>
        <w:t xml:space="preserve"> </w:t>
      </w:r>
      <w:r w:rsidR="00E92588" w:rsidRPr="00E92588">
        <w:rPr>
          <w:rFonts w:ascii="Trebuchet MS" w:eastAsia="Corbel" w:hAnsi="Trebuchet MS"/>
          <w:b/>
          <w:color w:val="262626"/>
          <w:sz w:val="24"/>
          <w:szCs w:val="24"/>
        </w:rPr>
        <w:t xml:space="preserve">Confirmand this </w:t>
      </w:r>
      <w:r w:rsidR="00381D37">
        <w:rPr>
          <w:rFonts w:ascii="Trebuchet MS" w:eastAsia="Corbel" w:hAnsi="Trebuchet MS"/>
          <w:b/>
          <w:color w:val="262626"/>
          <w:sz w:val="24"/>
          <w:szCs w:val="24"/>
        </w:rPr>
        <w:t>school year</w:t>
      </w:r>
    </w:p>
    <w:p w14:paraId="21CFE95B" w14:textId="77777777" w:rsidR="00E92588" w:rsidRPr="00E92588" w:rsidRDefault="00E92588" w:rsidP="00E92588">
      <w:pPr>
        <w:jc w:val="center"/>
        <w:rPr>
          <w:rFonts w:ascii="Trebuchet MS" w:eastAsia="Corbel" w:hAnsi="Trebuchet MS"/>
          <w:bCs/>
          <w:color w:val="262626"/>
          <w:sz w:val="4"/>
          <w:szCs w:val="4"/>
        </w:rPr>
      </w:pPr>
    </w:p>
    <w:p w14:paraId="4037FBC2" w14:textId="77777777" w:rsidR="00E92588" w:rsidRPr="00E92588" w:rsidRDefault="00E92588" w:rsidP="00E92588">
      <w:pPr>
        <w:jc w:val="center"/>
        <w:rPr>
          <w:rFonts w:ascii="Corbel" w:eastAsia="Corbel" w:hAnsi="Corbel"/>
          <w:sz w:val="24"/>
          <w:szCs w:val="24"/>
        </w:rPr>
      </w:pPr>
      <w:r w:rsidRPr="00E92588">
        <w:rPr>
          <w:rFonts w:ascii="Corbel" w:eastAsia="Corbel" w:hAnsi="Corbel"/>
          <w:sz w:val="24"/>
          <w:szCs w:val="24"/>
        </w:rPr>
        <w:t xml:space="preserve">Caroline </w:t>
      </w:r>
      <w:proofErr w:type="spellStart"/>
      <w:r w:rsidRPr="00E92588">
        <w:rPr>
          <w:rFonts w:ascii="Corbel" w:eastAsia="Corbel" w:hAnsi="Corbel"/>
          <w:sz w:val="24"/>
          <w:szCs w:val="24"/>
        </w:rPr>
        <w:t>Himli-Seelbinder</w:t>
      </w:r>
      <w:proofErr w:type="spellEnd"/>
      <w:r w:rsidRPr="00E92588">
        <w:rPr>
          <w:rFonts w:ascii="Corbel" w:eastAsia="Corbel" w:hAnsi="Corbel"/>
          <w:sz w:val="24"/>
          <w:szCs w:val="24"/>
        </w:rPr>
        <w:t>.</w:t>
      </w:r>
    </w:p>
    <w:p w14:paraId="3EC2280E" w14:textId="77777777" w:rsidR="00E92588" w:rsidRPr="00E92588" w:rsidRDefault="00E92588" w:rsidP="00E92588">
      <w:pPr>
        <w:jc w:val="center"/>
        <w:rPr>
          <w:rFonts w:ascii="Corbel" w:eastAsia="Corbel" w:hAnsi="Corbel"/>
          <w:sz w:val="24"/>
          <w:szCs w:val="24"/>
        </w:rPr>
      </w:pPr>
    </w:p>
    <w:p w14:paraId="39876E1D" w14:textId="69D9ACF8" w:rsidR="00E92588" w:rsidRPr="00E92588" w:rsidRDefault="00E92588" w:rsidP="00E92588">
      <w:pPr>
        <w:jc w:val="center"/>
        <w:rPr>
          <w:rFonts w:ascii="Trebuchet MS" w:eastAsia="Corbel" w:hAnsi="Trebuchet MS"/>
          <w:b/>
          <w:sz w:val="24"/>
          <w:szCs w:val="24"/>
        </w:rPr>
      </w:pPr>
      <w:r w:rsidRPr="00E92588">
        <w:rPr>
          <w:rFonts w:ascii="Trebuchet MS" w:eastAsia="Corbel" w:hAnsi="Trebuchet MS"/>
          <w:b/>
          <w:sz w:val="24"/>
          <w:szCs w:val="24"/>
        </w:rPr>
        <w:t xml:space="preserve">Our </w:t>
      </w:r>
      <w:r w:rsidRPr="00E92588">
        <w:rPr>
          <w:rFonts w:ascii="Trebuchet MS" w:eastAsia="Corbel" w:hAnsi="Trebuchet MS"/>
          <w:b/>
          <w:bCs/>
          <w:iCs/>
          <w:sz w:val="24"/>
          <w:szCs w:val="24"/>
        </w:rPr>
        <w:t>10th Grade</w:t>
      </w:r>
      <w:r w:rsidR="002E7D0F">
        <w:rPr>
          <w:rFonts w:ascii="Trebuchet MS" w:eastAsia="Corbel" w:hAnsi="Trebuchet MS"/>
          <w:b/>
          <w:bCs/>
          <w:iCs/>
          <w:sz w:val="24"/>
          <w:szCs w:val="24"/>
        </w:rPr>
        <w:t xml:space="preserve">rs who </w:t>
      </w:r>
      <w:r w:rsidR="002013C0">
        <w:rPr>
          <w:rFonts w:ascii="Trebuchet MS" w:eastAsia="Corbel" w:hAnsi="Trebuchet MS"/>
          <w:b/>
          <w:bCs/>
          <w:iCs/>
          <w:sz w:val="24"/>
          <w:szCs w:val="24"/>
        </w:rPr>
        <w:t>affirmed their baptism on Sunday, November 6</w:t>
      </w:r>
    </w:p>
    <w:p w14:paraId="1B981DE3" w14:textId="77777777" w:rsidR="00E92588" w:rsidRPr="00E92588" w:rsidRDefault="00E92588" w:rsidP="00E92588">
      <w:pPr>
        <w:jc w:val="center"/>
        <w:rPr>
          <w:rFonts w:ascii="Trebuchet MS" w:eastAsia="Corbel" w:hAnsi="Trebuchet MS"/>
          <w:bCs/>
          <w:sz w:val="4"/>
          <w:szCs w:val="4"/>
        </w:rPr>
      </w:pPr>
    </w:p>
    <w:p w14:paraId="35BF4EA7" w14:textId="77777777" w:rsidR="00E92588" w:rsidRPr="00E92588" w:rsidRDefault="00E92588" w:rsidP="00E92588">
      <w:pPr>
        <w:jc w:val="center"/>
        <w:rPr>
          <w:rFonts w:ascii="Corbel" w:eastAsia="Corbel" w:hAnsi="Corbel"/>
          <w:sz w:val="24"/>
          <w:szCs w:val="24"/>
        </w:rPr>
      </w:pPr>
      <w:r w:rsidRPr="00E92588">
        <w:rPr>
          <w:rFonts w:ascii="Corbel" w:eastAsia="Corbel" w:hAnsi="Corbel"/>
          <w:sz w:val="24"/>
          <w:szCs w:val="24"/>
        </w:rPr>
        <w:t>Fox Andersen, Lena Andersen, and Mara Schwarz.</w:t>
      </w:r>
    </w:p>
    <w:p w14:paraId="0739378F" w14:textId="77777777" w:rsidR="00E92588" w:rsidRPr="00E92588" w:rsidRDefault="00E92588" w:rsidP="00E92588">
      <w:pPr>
        <w:jc w:val="center"/>
        <w:rPr>
          <w:rFonts w:ascii="Corbel" w:eastAsia="Corbel" w:hAnsi="Corbel"/>
          <w:sz w:val="24"/>
          <w:szCs w:val="24"/>
        </w:rPr>
      </w:pPr>
    </w:p>
    <w:p w14:paraId="39152917" w14:textId="77777777" w:rsidR="00E92588" w:rsidRPr="00E92588" w:rsidRDefault="00E92588" w:rsidP="00E92588">
      <w:pPr>
        <w:rPr>
          <w:rFonts w:ascii="Trebuchet MS" w:eastAsia="Corbel" w:hAnsi="Trebuchet MS"/>
          <w:b/>
          <w:sz w:val="24"/>
          <w:szCs w:val="24"/>
        </w:rPr>
      </w:pPr>
      <w:r w:rsidRPr="00E92588">
        <w:rPr>
          <w:rFonts w:ascii="Trebuchet MS" w:eastAsia="Corbel" w:hAnsi="Trebuchet MS"/>
          <w:b/>
          <w:sz w:val="24"/>
          <w:szCs w:val="24"/>
        </w:rPr>
        <w:t>Those Living in Care Centers</w:t>
      </w:r>
    </w:p>
    <w:p w14:paraId="7BD61D69" w14:textId="77777777" w:rsidR="00E92588" w:rsidRPr="00E92588" w:rsidRDefault="00E92588" w:rsidP="00E92588">
      <w:pPr>
        <w:jc w:val="center"/>
        <w:rPr>
          <w:rFonts w:ascii="Trebuchet MS" w:eastAsia="Corbel" w:hAnsi="Trebuchet MS"/>
          <w:bCs/>
          <w:sz w:val="4"/>
          <w:szCs w:val="4"/>
        </w:rPr>
      </w:pPr>
    </w:p>
    <w:p w14:paraId="62C27AAD" w14:textId="7A42C7AA" w:rsidR="002A25A8" w:rsidRPr="00E92588" w:rsidRDefault="00E92588" w:rsidP="00E92588">
      <w:pPr>
        <w:jc w:val="center"/>
        <w:rPr>
          <w:rFonts w:ascii="Corbel" w:eastAsia="Corbel" w:hAnsi="Corbel"/>
          <w:sz w:val="24"/>
          <w:szCs w:val="24"/>
        </w:rPr>
      </w:pPr>
      <w:r w:rsidRPr="00E92588">
        <w:rPr>
          <w:rFonts w:ascii="Corbel" w:eastAsia="Corbel" w:hAnsi="Corbel"/>
          <w:sz w:val="24"/>
          <w:szCs w:val="24"/>
        </w:rPr>
        <w:t>MaryAnn Hamann</w:t>
      </w:r>
      <w:r w:rsidR="00886659">
        <w:rPr>
          <w:rFonts w:ascii="Corbel" w:eastAsia="Corbel" w:hAnsi="Corbel"/>
          <w:sz w:val="24"/>
          <w:szCs w:val="24"/>
        </w:rPr>
        <w:t>, Larry H</w:t>
      </w:r>
      <w:r w:rsidR="00B11956">
        <w:rPr>
          <w:rFonts w:ascii="Corbel" w:eastAsia="Corbel" w:hAnsi="Corbel"/>
          <w:sz w:val="24"/>
          <w:szCs w:val="24"/>
        </w:rPr>
        <w:t xml:space="preserve">unt, </w:t>
      </w:r>
      <w:r w:rsidRPr="00E92588">
        <w:rPr>
          <w:rFonts w:ascii="Corbel" w:eastAsia="Corbel" w:hAnsi="Corbel"/>
          <w:sz w:val="24"/>
          <w:szCs w:val="24"/>
        </w:rPr>
        <w:t xml:space="preserve">and </w:t>
      </w:r>
      <w:proofErr w:type="spellStart"/>
      <w:r w:rsidRPr="00E92588">
        <w:rPr>
          <w:rFonts w:ascii="Corbel" w:eastAsia="Corbel" w:hAnsi="Corbel"/>
          <w:sz w:val="24"/>
          <w:szCs w:val="24"/>
        </w:rPr>
        <w:t>Duaine</w:t>
      </w:r>
      <w:proofErr w:type="spellEnd"/>
      <w:r w:rsidRPr="00E92588">
        <w:rPr>
          <w:rFonts w:ascii="Corbel" w:eastAsia="Corbel" w:hAnsi="Corbel"/>
          <w:sz w:val="24"/>
          <w:szCs w:val="24"/>
        </w:rPr>
        <w:t xml:space="preserve"> Bacon at Chosen Valley Care Center, Chatfield</w:t>
      </w:r>
      <w:r w:rsidR="002A25A8">
        <w:rPr>
          <w:rFonts w:ascii="Corbel" w:eastAsia="Corbel" w:hAnsi="Corbel"/>
          <w:sz w:val="24"/>
          <w:szCs w:val="24"/>
        </w:rPr>
        <w:t xml:space="preserve">; Mervin </w:t>
      </w:r>
      <w:proofErr w:type="spellStart"/>
      <w:r w:rsidR="002A25A8">
        <w:rPr>
          <w:rFonts w:ascii="Corbel" w:eastAsia="Corbel" w:hAnsi="Corbel"/>
          <w:sz w:val="24"/>
          <w:szCs w:val="24"/>
        </w:rPr>
        <w:t>Heidtke</w:t>
      </w:r>
      <w:proofErr w:type="spellEnd"/>
      <w:r w:rsidR="002A25A8">
        <w:rPr>
          <w:rFonts w:ascii="Corbel" w:eastAsia="Corbel" w:hAnsi="Corbel"/>
          <w:sz w:val="24"/>
          <w:szCs w:val="24"/>
        </w:rPr>
        <w:t xml:space="preserve"> at Gundersen Harmony Care</w:t>
      </w:r>
      <w:r w:rsidR="005F28B8">
        <w:rPr>
          <w:rFonts w:ascii="Corbel" w:eastAsia="Corbel" w:hAnsi="Corbel"/>
          <w:sz w:val="24"/>
          <w:szCs w:val="24"/>
        </w:rPr>
        <w:t xml:space="preserve"> Center</w:t>
      </w:r>
      <w:r w:rsidR="002A25A8">
        <w:rPr>
          <w:rFonts w:ascii="Corbel" w:eastAsia="Corbel" w:hAnsi="Corbel"/>
          <w:sz w:val="24"/>
          <w:szCs w:val="24"/>
        </w:rPr>
        <w:t>, Harmony.</w:t>
      </w:r>
    </w:p>
    <w:p w14:paraId="2903E426" w14:textId="77777777" w:rsidR="00E92588" w:rsidRPr="00E92588" w:rsidRDefault="00E92588" w:rsidP="00E92588">
      <w:pPr>
        <w:jc w:val="center"/>
        <w:rPr>
          <w:rFonts w:ascii="Corbel" w:eastAsia="Corbel" w:hAnsi="Corbel"/>
          <w:sz w:val="24"/>
          <w:szCs w:val="24"/>
        </w:rPr>
      </w:pPr>
    </w:p>
    <w:p w14:paraId="15544BCA" w14:textId="77777777" w:rsidR="00E92588" w:rsidRPr="00E92588" w:rsidRDefault="00E92588" w:rsidP="00E92588">
      <w:pPr>
        <w:jc w:val="center"/>
        <w:rPr>
          <w:rFonts w:ascii="Trebuchet MS" w:eastAsia="Corbel" w:hAnsi="Trebuchet MS"/>
          <w:b/>
          <w:sz w:val="24"/>
          <w:szCs w:val="24"/>
        </w:rPr>
      </w:pPr>
      <w:r w:rsidRPr="00E92588">
        <w:rPr>
          <w:rFonts w:ascii="Trebuchet MS" w:eastAsia="Corbel" w:hAnsi="Trebuchet MS"/>
          <w:b/>
          <w:sz w:val="24"/>
          <w:szCs w:val="24"/>
        </w:rPr>
        <w:t>Those Living with Chronic Illness and other Diseases including Cancer</w:t>
      </w:r>
    </w:p>
    <w:p w14:paraId="5DEC50E2" w14:textId="77777777" w:rsidR="00E92588" w:rsidRPr="00E92588" w:rsidRDefault="00E92588" w:rsidP="00E92588">
      <w:pPr>
        <w:jc w:val="center"/>
        <w:rPr>
          <w:rFonts w:ascii="Trebuchet MS" w:eastAsia="Corbel" w:hAnsi="Trebuchet MS"/>
          <w:b/>
          <w:sz w:val="4"/>
          <w:szCs w:val="4"/>
        </w:rPr>
      </w:pPr>
    </w:p>
    <w:p w14:paraId="4DE7D966" w14:textId="77777777" w:rsidR="00E92588" w:rsidRPr="00E92588" w:rsidRDefault="00E92588" w:rsidP="00E92588">
      <w:pPr>
        <w:jc w:val="center"/>
        <w:rPr>
          <w:rFonts w:ascii="Corbel" w:eastAsia="Corbel" w:hAnsi="Corbel"/>
          <w:bCs/>
          <w:sz w:val="24"/>
          <w:szCs w:val="24"/>
        </w:rPr>
      </w:pPr>
      <w:r w:rsidRPr="00E92588">
        <w:rPr>
          <w:rFonts w:ascii="Corbel" w:eastAsia="Corbel" w:hAnsi="Corbel"/>
          <w:bCs/>
          <w:sz w:val="24"/>
          <w:szCs w:val="24"/>
        </w:rPr>
        <w:t xml:space="preserve">David Drury and Bob </w:t>
      </w:r>
      <w:proofErr w:type="spellStart"/>
      <w:r w:rsidRPr="00E92588">
        <w:rPr>
          <w:rFonts w:ascii="Corbel" w:eastAsia="Corbel" w:hAnsi="Corbel"/>
          <w:bCs/>
          <w:sz w:val="24"/>
          <w:szCs w:val="24"/>
        </w:rPr>
        <w:t>Redalen</w:t>
      </w:r>
      <w:proofErr w:type="spellEnd"/>
      <w:r w:rsidRPr="00E92588">
        <w:rPr>
          <w:rFonts w:ascii="Corbel" w:eastAsia="Corbel" w:hAnsi="Corbel"/>
          <w:bCs/>
          <w:sz w:val="24"/>
          <w:szCs w:val="24"/>
        </w:rPr>
        <w:t>.</w:t>
      </w:r>
    </w:p>
    <w:p w14:paraId="528BFC17" w14:textId="77777777" w:rsidR="00E92588" w:rsidRPr="00E92588" w:rsidRDefault="00E92588" w:rsidP="00E92588">
      <w:pPr>
        <w:jc w:val="center"/>
        <w:rPr>
          <w:rFonts w:ascii="Corbel" w:eastAsia="Corbel" w:hAnsi="Corbel"/>
          <w:bCs/>
          <w:sz w:val="24"/>
          <w:szCs w:val="24"/>
        </w:rPr>
      </w:pPr>
    </w:p>
    <w:p w14:paraId="5F52D69F" w14:textId="77777777" w:rsidR="00E92588" w:rsidRPr="00E92588" w:rsidRDefault="00E92588" w:rsidP="00E92588">
      <w:pPr>
        <w:jc w:val="center"/>
        <w:rPr>
          <w:rFonts w:ascii="Trebuchet MS" w:eastAsia="Corbel" w:hAnsi="Trebuchet MS"/>
          <w:b/>
          <w:sz w:val="24"/>
          <w:szCs w:val="24"/>
        </w:rPr>
      </w:pPr>
      <w:r w:rsidRPr="00E92588">
        <w:rPr>
          <w:rFonts w:ascii="Trebuchet MS" w:eastAsia="Corbel" w:hAnsi="Trebuchet MS"/>
          <w:b/>
          <w:sz w:val="24"/>
          <w:szCs w:val="24"/>
        </w:rPr>
        <w:t>Our Homebound Members</w:t>
      </w:r>
    </w:p>
    <w:p w14:paraId="08006A8E" w14:textId="77777777" w:rsidR="00E92588" w:rsidRPr="00E92588" w:rsidRDefault="00E92588" w:rsidP="00E92588">
      <w:pPr>
        <w:jc w:val="center"/>
        <w:rPr>
          <w:rFonts w:ascii="Trebuchet MS" w:eastAsia="Corbel" w:hAnsi="Trebuchet MS"/>
          <w:bCs/>
          <w:sz w:val="4"/>
          <w:szCs w:val="4"/>
        </w:rPr>
      </w:pPr>
    </w:p>
    <w:p w14:paraId="1304866E" w14:textId="2C4431CB" w:rsidR="00E92588" w:rsidRPr="00E92588" w:rsidRDefault="00E92588" w:rsidP="00E92588">
      <w:pPr>
        <w:jc w:val="center"/>
        <w:rPr>
          <w:rFonts w:ascii="Corbel" w:eastAsia="Corbel" w:hAnsi="Corbel"/>
          <w:sz w:val="24"/>
          <w:szCs w:val="24"/>
        </w:rPr>
      </w:pPr>
      <w:r w:rsidRPr="00E92588">
        <w:rPr>
          <w:rFonts w:ascii="Corbel" w:eastAsia="Corbel" w:hAnsi="Corbel"/>
          <w:sz w:val="24"/>
          <w:szCs w:val="24"/>
        </w:rPr>
        <w:t xml:space="preserve">Mary Dohrmann, </w:t>
      </w:r>
      <w:proofErr w:type="spellStart"/>
      <w:r w:rsidRPr="00E92588">
        <w:rPr>
          <w:rFonts w:ascii="Corbel" w:eastAsia="Corbel" w:hAnsi="Corbel"/>
          <w:sz w:val="24"/>
          <w:szCs w:val="24"/>
        </w:rPr>
        <w:t>Merv</w:t>
      </w:r>
      <w:proofErr w:type="spellEnd"/>
      <w:r w:rsidRPr="00E92588">
        <w:rPr>
          <w:rFonts w:ascii="Corbel" w:eastAsia="Corbel" w:hAnsi="Corbel"/>
          <w:sz w:val="24"/>
          <w:szCs w:val="24"/>
        </w:rPr>
        <w:t xml:space="preserve"> &amp; Carol </w:t>
      </w:r>
      <w:proofErr w:type="spellStart"/>
      <w:r w:rsidRPr="00E92588">
        <w:rPr>
          <w:rFonts w:ascii="Corbel" w:eastAsia="Corbel" w:hAnsi="Corbel"/>
          <w:sz w:val="24"/>
          <w:szCs w:val="24"/>
        </w:rPr>
        <w:t>Heidke</w:t>
      </w:r>
      <w:proofErr w:type="spellEnd"/>
      <w:r w:rsidRPr="00E92588">
        <w:rPr>
          <w:rFonts w:ascii="Corbel" w:eastAsia="Corbel" w:hAnsi="Corbel"/>
          <w:sz w:val="24"/>
          <w:szCs w:val="24"/>
        </w:rPr>
        <w:t>.</w:t>
      </w:r>
    </w:p>
    <w:p w14:paraId="276B5643" w14:textId="77777777" w:rsidR="00E92588" w:rsidRPr="00E92588" w:rsidRDefault="00E92588" w:rsidP="00E92588">
      <w:pPr>
        <w:jc w:val="center"/>
        <w:rPr>
          <w:rFonts w:ascii="Corbel" w:eastAsia="Corbel" w:hAnsi="Corbel"/>
          <w:sz w:val="24"/>
          <w:szCs w:val="24"/>
        </w:rPr>
      </w:pPr>
    </w:p>
    <w:p w14:paraId="5BD901E2" w14:textId="77777777" w:rsidR="00E92588" w:rsidRPr="00E92588" w:rsidRDefault="00E92588" w:rsidP="00E92588">
      <w:pPr>
        <w:jc w:val="center"/>
        <w:rPr>
          <w:rFonts w:ascii="Trebuchet MS" w:eastAsia="Corbel" w:hAnsi="Trebuchet MS"/>
          <w:b/>
          <w:sz w:val="24"/>
          <w:szCs w:val="24"/>
        </w:rPr>
      </w:pPr>
      <w:r w:rsidRPr="00E92588">
        <w:rPr>
          <w:rFonts w:ascii="Trebuchet MS" w:eastAsia="Corbel" w:hAnsi="Trebuchet MS"/>
          <w:b/>
          <w:sz w:val="24"/>
          <w:szCs w:val="24"/>
        </w:rPr>
        <w:t>Those Whom You Can Name</w:t>
      </w:r>
    </w:p>
    <w:p w14:paraId="2F2A2820" w14:textId="77777777" w:rsidR="00E92588" w:rsidRPr="00E92588" w:rsidRDefault="00E92588" w:rsidP="00E92588">
      <w:pPr>
        <w:jc w:val="center"/>
        <w:rPr>
          <w:rFonts w:ascii="Trebuchet MS" w:eastAsia="Corbel" w:hAnsi="Trebuchet MS"/>
          <w:bCs/>
          <w:sz w:val="4"/>
          <w:szCs w:val="4"/>
        </w:rPr>
      </w:pPr>
    </w:p>
    <w:p w14:paraId="7F52121D" w14:textId="3B7DA921" w:rsidR="00E92588" w:rsidRPr="00E92588" w:rsidRDefault="00E92588" w:rsidP="00E92588">
      <w:pPr>
        <w:jc w:val="center"/>
        <w:rPr>
          <w:rFonts w:ascii="Corbel" w:eastAsia="Corbel" w:hAnsi="Corbel"/>
          <w:sz w:val="24"/>
          <w:szCs w:val="24"/>
        </w:rPr>
      </w:pPr>
      <w:r w:rsidRPr="00E92588">
        <w:rPr>
          <w:rFonts w:ascii="Corbel" w:eastAsia="Corbel" w:hAnsi="Corbel"/>
          <w:sz w:val="24"/>
          <w:szCs w:val="24"/>
        </w:rPr>
        <w:t>Please contact Pastor Kerry or Deacon Cindy and let them know about your loved one or friend.</w:t>
      </w:r>
    </w:p>
    <w:p w14:paraId="4A2D98E6" w14:textId="77777777" w:rsidR="004929BB" w:rsidRPr="001D20C4" w:rsidRDefault="004929BB" w:rsidP="00717438">
      <w:pPr>
        <w:pStyle w:val="BodyText-Contemporary"/>
        <w:spacing w:after="0" w:line="240" w:lineRule="auto"/>
        <w:rPr>
          <w:rFonts w:ascii="Corbel" w:hAnsi="Corbel"/>
          <w:sz w:val="24"/>
          <w:szCs w:val="24"/>
        </w:rPr>
      </w:pPr>
    </w:p>
    <w:p w14:paraId="4F768373" w14:textId="77777777" w:rsidR="004929BB" w:rsidRPr="001D20C4" w:rsidRDefault="004929BB" w:rsidP="00C1364C">
      <w:pPr>
        <w:pStyle w:val="BodyText-Contemporary"/>
        <w:spacing w:after="0" w:line="240" w:lineRule="auto"/>
        <w:rPr>
          <w:rFonts w:ascii="Corbel" w:hAnsi="Corbel"/>
          <w:sz w:val="24"/>
          <w:szCs w:val="24"/>
        </w:rPr>
      </w:pPr>
    </w:p>
    <w:p w14:paraId="0E1062C3" w14:textId="77777777" w:rsidR="004929BB" w:rsidRPr="001D20C4" w:rsidRDefault="004929BB" w:rsidP="00C1364C">
      <w:pPr>
        <w:pStyle w:val="BodyText-Contemporary"/>
        <w:spacing w:after="0" w:line="240" w:lineRule="auto"/>
        <w:rPr>
          <w:rFonts w:ascii="Corbel" w:hAnsi="Corbel"/>
          <w:sz w:val="24"/>
          <w:szCs w:val="24"/>
        </w:rPr>
      </w:pPr>
    </w:p>
    <w:p w14:paraId="7261F0CE" w14:textId="77777777" w:rsidR="004929BB" w:rsidRPr="001D20C4" w:rsidRDefault="004929BB" w:rsidP="00C1364C">
      <w:pPr>
        <w:pStyle w:val="BodyText-Contemporary"/>
        <w:spacing w:after="0" w:line="240" w:lineRule="auto"/>
        <w:rPr>
          <w:rFonts w:ascii="Corbel" w:hAnsi="Corbel"/>
          <w:sz w:val="24"/>
          <w:szCs w:val="24"/>
        </w:rPr>
      </w:pPr>
    </w:p>
    <w:p w14:paraId="2695EDC4" w14:textId="77777777" w:rsidR="004929BB" w:rsidRDefault="004929BB" w:rsidP="00C1364C">
      <w:pPr>
        <w:pStyle w:val="BodyText-Contemporary"/>
        <w:spacing w:after="0" w:line="240" w:lineRule="auto"/>
        <w:rPr>
          <w:rFonts w:ascii="Corbel" w:hAnsi="Corbel"/>
          <w:sz w:val="24"/>
          <w:szCs w:val="24"/>
        </w:rPr>
      </w:pPr>
    </w:p>
    <w:p w14:paraId="2698389C" w14:textId="77777777" w:rsidR="007D485A" w:rsidRDefault="007D485A" w:rsidP="00C1364C">
      <w:pPr>
        <w:pStyle w:val="BodyText-Contemporary"/>
        <w:spacing w:after="0" w:line="240" w:lineRule="auto"/>
        <w:rPr>
          <w:rFonts w:ascii="Corbel" w:hAnsi="Corbel"/>
          <w:sz w:val="24"/>
          <w:szCs w:val="24"/>
        </w:rPr>
      </w:pPr>
    </w:p>
    <w:p w14:paraId="6E0D7B28" w14:textId="71066E43" w:rsidR="00552B78" w:rsidRPr="006A3D85" w:rsidRDefault="008341B8" w:rsidP="00AD292D">
      <w:pPr>
        <w:pStyle w:val="NormalWeb"/>
        <w:shd w:val="clear" w:color="auto" w:fill="FFFFFF"/>
        <w:spacing w:before="0" w:beforeAutospacing="0" w:after="140" w:afterAutospacing="0"/>
        <w:jc w:val="center"/>
        <w:rPr>
          <w:rStyle w:val="Strong"/>
          <w:rFonts w:ascii="Trebuchet MS" w:hAnsi="Trebuchet MS"/>
          <w:b w:val="0"/>
          <w:bCs w:val="0"/>
          <w:color w:val="444444"/>
          <w:sz w:val="28"/>
          <w:szCs w:val="28"/>
        </w:rPr>
      </w:pPr>
      <w:r w:rsidRPr="006A3D85">
        <w:rPr>
          <w:rStyle w:val="Strong"/>
          <w:rFonts w:ascii="Trebuchet MS" w:hAnsi="Trebuchet MS"/>
          <w:b w:val="0"/>
          <w:bCs w:val="0"/>
          <w:color w:val="444444"/>
          <w:sz w:val="28"/>
          <w:szCs w:val="28"/>
        </w:rPr>
        <w:t>o</w:t>
      </w:r>
      <w:r w:rsidR="00897080" w:rsidRPr="006A3D85">
        <w:rPr>
          <w:rStyle w:val="Strong"/>
          <w:rFonts w:ascii="Trebuchet MS" w:hAnsi="Trebuchet MS"/>
          <w:b w:val="0"/>
          <w:bCs w:val="0"/>
          <w:color w:val="444444"/>
          <w:sz w:val="28"/>
          <w:szCs w:val="28"/>
        </w:rPr>
        <w:t xml:space="preserve">f </w:t>
      </w:r>
      <w:r w:rsidR="00552B78" w:rsidRPr="006A3D85">
        <w:rPr>
          <w:rStyle w:val="Strong"/>
          <w:rFonts w:ascii="Trebuchet MS" w:hAnsi="Trebuchet MS"/>
          <w:b w:val="0"/>
          <w:bCs w:val="0"/>
          <w:color w:val="444444"/>
          <w:sz w:val="28"/>
          <w:szCs w:val="28"/>
        </w:rPr>
        <w:t xml:space="preserve">Dave </w:t>
      </w:r>
      <w:proofErr w:type="spellStart"/>
      <w:r w:rsidR="00552B78" w:rsidRPr="006A3D85">
        <w:rPr>
          <w:rStyle w:val="Strong"/>
          <w:rFonts w:ascii="Trebuchet MS" w:hAnsi="Trebuchet MS"/>
          <w:b w:val="0"/>
          <w:bCs w:val="0"/>
          <w:color w:val="444444"/>
          <w:sz w:val="28"/>
          <w:szCs w:val="28"/>
        </w:rPr>
        <w:t>Gudmundson’s</w:t>
      </w:r>
      <w:proofErr w:type="spellEnd"/>
      <w:r w:rsidR="00552B78" w:rsidRPr="006A3D85">
        <w:rPr>
          <w:rStyle w:val="Strong"/>
          <w:rFonts w:ascii="Trebuchet MS" w:hAnsi="Trebuchet MS"/>
          <w:b w:val="0"/>
          <w:bCs w:val="0"/>
          <w:color w:val="444444"/>
          <w:sz w:val="28"/>
          <w:szCs w:val="28"/>
        </w:rPr>
        <w:t xml:space="preserve"> dad</w:t>
      </w:r>
      <w:r w:rsidR="00363D77" w:rsidRPr="006A3D85">
        <w:rPr>
          <w:rStyle w:val="Strong"/>
          <w:rFonts w:ascii="Trebuchet MS" w:hAnsi="Trebuchet MS"/>
          <w:b w:val="0"/>
          <w:bCs w:val="0"/>
          <w:color w:val="444444"/>
          <w:sz w:val="28"/>
          <w:szCs w:val="28"/>
        </w:rPr>
        <w:t>, Gordon</w:t>
      </w:r>
    </w:p>
    <w:p w14:paraId="29F29BAD" w14:textId="46335C9D" w:rsidR="000860C7" w:rsidRDefault="00000000" w:rsidP="00AD292D">
      <w:pPr>
        <w:pStyle w:val="NormalWeb"/>
        <w:shd w:val="clear" w:color="auto" w:fill="FFFFFF"/>
        <w:spacing w:before="0" w:beforeAutospacing="0" w:after="140" w:afterAutospacing="0"/>
        <w:rPr>
          <w:rStyle w:val="Strong"/>
          <w:rFonts w:ascii="Corbel" w:hAnsi="Corbel"/>
          <w:b w:val="0"/>
          <w:bCs w:val="0"/>
          <w:color w:val="444444"/>
        </w:rPr>
      </w:pPr>
      <w:r>
        <w:rPr>
          <w:noProof/>
        </w:rPr>
        <w:pict w14:anchorId="40F3D898">
          <v:shape id="_x0000_s3205" type="#_x0000_t75" style="position:absolute;margin-left:363.5pt;margin-top:.25pt;width:161.4pt;height:150pt;z-index:13;mso-wrap-distance-bottom:7.2pt;mso-position-horizontal:absolute;mso-position-horizontal-relative:margin;mso-position-vertical:absolute;mso-position-vertical-relative:margin;mso-width-relative:page;mso-height-relative:page">
            <v:imagedata r:id="rId28" o:title="flowr28c"/>
            <w10:wrap type="topAndBottom" anchorx="margin" anchory="margin"/>
          </v:shape>
        </w:pict>
      </w:r>
      <w:r w:rsidR="00493AE1" w:rsidRPr="008202CB">
        <w:rPr>
          <w:rStyle w:val="Strong"/>
          <w:rFonts w:ascii="Corbel" w:hAnsi="Corbel"/>
          <w:b w:val="0"/>
          <w:bCs w:val="0"/>
          <w:color w:val="444444"/>
        </w:rPr>
        <w:t xml:space="preserve">Gordon Lester </w:t>
      </w:r>
      <w:proofErr w:type="spellStart"/>
      <w:r w:rsidR="00493AE1" w:rsidRPr="008202CB">
        <w:rPr>
          <w:rStyle w:val="Strong"/>
          <w:rFonts w:ascii="Corbel" w:hAnsi="Corbel"/>
          <w:b w:val="0"/>
          <w:bCs w:val="0"/>
          <w:color w:val="444444"/>
        </w:rPr>
        <w:t>Gudmundson</w:t>
      </w:r>
      <w:proofErr w:type="spellEnd"/>
      <w:r w:rsidR="00493AE1" w:rsidRPr="008202CB">
        <w:rPr>
          <w:rStyle w:val="Strong"/>
          <w:rFonts w:ascii="Corbel" w:hAnsi="Corbel"/>
          <w:b w:val="0"/>
          <w:bCs w:val="0"/>
          <w:color w:val="444444"/>
        </w:rPr>
        <w:t xml:space="preserve">, </w:t>
      </w:r>
      <w:r w:rsidR="005B5801">
        <w:rPr>
          <w:rStyle w:val="Strong"/>
          <w:rFonts w:ascii="Corbel" w:hAnsi="Corbel"/>
          <w:b w:val="0"/>
          <w:bCs w:val="0"/>
          <w:color w:val="444444"/>
        </w:rPr>
        <w:t xml:space="preserve">age </w:t>
      </w:r>
      <w:r w:rsidR="00493AE1" w:rsidRPr="008202CB">
        <w:rPr>
          <w:rStyle w:val="Strong"/>
          <w:rFonts w:ascii="Corbel" w:hAnsi="Corbel"/>
          <w:b w:val="0"/>
          <w:bCs w:val="0"/>
          <w:color w:val="444444"/>
        </w:rPr>
        <w:t>99, died peacefully on Saturday, November 19, 2022, in Youngtown, Arizona.</w:t>
      </w:r>
    </w:p>
    <w:p w14:paraId="5A74C3C0" w14:textId="38393478" w:rsidR="00D53B3A" w:rsidRDefault="00493AE1" w:rsidP="00AD292D">
      <w:pPr>
        <w:pStyle w:val="NormalWeb"/>
        <w:shd w:val="clear" w:color="auto" w:fill="FFFFFF"/>
        <w:spacing w:before="0" w:beforeAutospacing="0" w:after="140" w:afterAutospacing="0"/>
        <w:rPr>
          <w:rStyle w:val="Strong"/>
          <w:rFonts w:ascii="Corbel" w:hAnsi="Corbel"/>
          <w:b w:val="0"/>
          <w:bCs w:val="0"/>
          <w:color w:val="444444"/>
        </w:rPr>
      </w:pPr>
      <w:r w:rsidRPr="008202CB">
        <w:rPr>
          <w:rStyle w:val="Strong"/>
          <w:rFonts w:ascii="Corbel" w:hAnsi="Corbel"/>
          <w:b w:val="0"/>
          <w:bCs w:val="0"/>
          <w:color w:val="444444"/>
        </w:rPr>
        <w:t xml:space="preserve">Gordon </w:t>
      </w:r>
      <w:proofErr w:type="spellStart"/>
      <w:r w:rsidRPr="008202CB">
        <w:rPr>
          <w:rStyle w:val="Strong"/>
          <w:rFonts w:ascii="Corbel" w:hAnsi="Corbel"/>
          <w:b w:val="0"/>
          <w:bCs w:val="0"/>
          <w:color w:val="444444"/>
        </w:rPr>
        <w:t>Gudmundson</w:t>
      </w:r>
      <w:proofErr w:type="spellEnd"/>
      <w:r w:rsidRPr="008202CB">
        <w:rPr>
          <w:rStyle w:val="Strong"/>
          <w:rFonts w:ascii="Corbel" w:hAnsi="Corbel"/>
          <w:b w:val="0"/>
          <w:bCs w:val="0"/>
          <w:color w:val="444444"/>
        </w:rPr>
        <w:t xml:space="preserve"> was born June 17, 1923. </w:t>
      </w:r>
      <w:r w:rsidR="0019474F">
        <w:rPr>
          <w:rStyle w:val="Strong"/>
          <w:rFonts w:ascii="Corbel" w:hAnsi="Corbel"/>
          <w:b w:val="0"/>
          <w:bCs w:val="0"/>
          <w:color w:val="444444"/>
        </w:rPr>
        <w:t xml:space="preserve"> </w:t>
      </w:r>
      <w:r w:rsidRPr="008202CB">
        <w:rPr>
          <w:rStyle w:val="Strong"/>
          <w:rFonts w:ascii="Corbel" w:hAnsi="Corbel"/>
          <w:b w:val="0"/>
          <w:bCs w:val="0"/>
          <w:color w:val="444444"/>
        </w:rPr>
        <w:t xml:space="preserve">He married </w:t>
      </w:r>
      <w:proofErr w:type="spellStart"/>
      <w:r w:rsidRPr="008202CB">
        <w:rPr>
          <w:rStyle w:val="Strong"/>
          <w:rFonts w:ascii="Corbel" w:hAnsi="Corbel"/>
          <w:b w:val="0"/>
          <w:bCs w:val="0"/>
          <w:color w:val="444444"/>
        </w:rPr>
        <w:t>Selvina</w:t>
      </w:r>
      <w:proofErr w:type="spellEnd"/>
      <w:r w:rsidRPr="008202CB">
        <w:rPr>
          <w:rStyle w:val="Strong"/>
          <w:rFonts w:ascii="Corbel" w:hAnsi="Corbel"/>
          <w:b w:val="0"/>
          <w:bCs w:val="0"/>
          <w:color w:val="444444"/>
        </w:rPr>
        <w:t xml:space="preserve"> Erickson in 1952, and had one child, Dave. </w:t>
      </w:r>
      <w:r w:rsidR="0019474F">
        <w:rPr>
          <w:rStyle w:val="Strong"/>
          <w:rFonts w:ascii="Corbel" w:hAnsi="Corbel"/>
          <w:b w:val="0"/>
          <w:bCs w:val="0"/>
          <w:color w:val="444444"/>
        </w:rPr>
        <w:t xml:space="preserve"> </w:t>
      </w:r>
      <w:r w:rsidRPr="008202CB">
        <w:rPr>
          <w:rStyle w:val="Strong"/>
          <w:rFonts w:ascii="Corbel" w:hAnsi="Corbel"/>
          <w:b w:val="0"/>
          <w:bCs w:val="0"/>
          <w:color w:val="444444"/>
        </w:rPr>
        <w:t xml:space="preserve">They were later divorced. </w:t>
      </w:r>
      <w:r w:rsidR="0019474F">
        <w:rPr>
          <w:rStyle w:val="Strong"/>
          <w:rFonts w:ascii="Corbel" w:hAnsi="Corbel"/>
          <w:b w:val="0"/>
          <w:bCs w:val="0"/>
          <w:color w:val="444444"/>
        </w:rPr>
        <w:t xml:space="preserve"> </w:t>
      </w:r>
      <w:r w:rsidRPr="008202CB">
        <w:rPr>
          <w:rStyle w:val="Strong"/>
          <w:rFonts w:ascii="Corbel" w:hAnsi="Corbel"/>
          <w:b w:val="0"/>
          <w:bCs w:val="0"/>
          <w:color w:val="444444"/>
        </w:rPr>
        <w:t xml:space="preserve">In 1981, he married Lucille </w:t>
      </w:r>
      <w:proofErr w:type="gramStart"/>
      <w:r w:rsidRPr="008202CB">
        <w:rPr>
          <w:rStyle w:val="Strong"/>
          <w:rFonts w:ascii="Corbel" w:hAnsi="Corbel"/>
          <w:b w:val="0"/>
          <w:bCs w:val="0"/>
          <w:color w:val="444444"/>
        </w:rPr>
        <w:t>Siefert</w:t>
      </w:r>
      <w:proofErr w:type="gramEnd"/>
      <w:r w:rsidRPr="008202CB">
        <w:rPr>
          <w:rStyle w:val="Strong"/>
          <w:rFonts w:ascii="Corbel" w:hAnsi="Corbel"/>
          <w:b w:val="0"/>
          <w:bCs w:val="0"/>
          <w:color w:val="444444"/>
        </w:rPr>
        <w:t xml:space="preserve"> and they enjoyed their retirement in Sun City, Arizona. </w:t>
      </w:r>
      <w:r w:rsidR="0019474F">
        <w:rPr>
          <w:rStyle w:val="Strong"/>
          <w:rFonts w:ascii="Corbel" w:hAnsi="Corbel"/>
          <w:b w:val="0"/>
          <w:bCs w:val="0"/>
          <w:color w:val="444444"/>
        </w:rPr>
        <w:t xml:space="preserve"> </w:t>
      </w:r>
      <w:r w:rsidRPr="008202CB">
        <w:rPr>
          <w:rStyle w:val="Strong"/>
          <w:rFonts w:ascii="Corbel" w:hAnsi="Corbel"/>
          <w:b w:val="0"/>
          <w:bCs w:val="0"/>
          <w:color w:val="444444"/>
        </w:rPr>
        <w:t>Lucille passed away in 2019 and Gordy continued to live in Arizona.</w:t>
      </w:r>
    </w:p>
    <w:p w14:paraId="32D865B2" w14:textId="76388E96" w:rsidR="00FF0AA2" w:rsidRDefault="006D7680" w:rsidP="00AD292D">
      <w:pPr>
        <w:pStyle w:val="NormalWeb"/>
        <w:shd w:val="clear" w:color="auto" w:fill="FFFFFF"/>
        <w:spacing w:before="0" w:beforeAutospacing="0" w:after="140" w:afterAutospacing="0"/>
        <w:rPr>
          <w:rStyle w:val="Strong"/>
          <w:rFonts w:ascii="Corbel" w:hAnsi="Corbel"/>
          <w:b w:val="0"/>
          <w:bCs w:val="0"/>
          <w:color w:val="444444"/>
        </w:rPr>
      </w:pPr>
      <w:r>
        <w:rPr>
          <w:rStyle w:val="Strong"/>
          <w:rFonts w:ascii="Corbel" w:hAnsi="Corbel"/>
          <w:b w:val="0"/>
          <w:bCs w:val="0"/>
          <w:color w:val="444444"/>
        </w:rPr>
        <w:t>Gordy</w:t>
      </w:r>
      <w:r w:rsidR="00493AE1" w:rsidRPr="008202CB">
        <w:rPr>
          <w:rStyle w:val="Strong"/>
          <w:rFonts w:ascii="Corbel" w:hAnsi="Corbel"/>
          <w:b w:val="0"/>
          <w:bCs w:val="0"/>
          <w:color w:val="444444"/>
        </w:rPr>
        <w:t xml:space="preserve"> served in the Army for a short period of time until coming home to work on the family farm</w:t>
      </w:r>
      <w:r w:rsidR="00262B28" w:rsidRPr="00262B28">
        <w:rPr>
          <w:rStyle w:val="Strong"/>
          <w:rFonts w:ascii="Corbel" w:hAnsi="Corbel"/>
          <w:b w:val="0"/>
          <w:bCs w:val="0"/>
          <w:color w:val="444444"/>
        </w:rPr>
        <w:t xml:space="preserve"> </w:t>
      </w:r>
      <w:r w:rsidR="00262B28" w:rsidRPr="008202CB">
        <w:rPr>
          <w:rStyle w:val="Strong"/>
          <w:rFonts w:ascii="Corbel" w:hAnsi="Corbel"/>
          <w:b w:val="0"/>
          <w:bCs w:val="0"/>
          <w:color w:val="444444"/>
        </w:rPr>
        <w:t>in Highland</w:t>
      </w:r>
      <w:r w:rsidR="00493AE1" w:rsidRPr="008202CB">
        <w:rPr>
          <w:rStyle w:val="Strong"/>
          <w:rFonts w:ascii="Corbel" w:hAnsi="Corbel"/>
          <w:b w:val="0"/>
          <w:bCs w:val="0"/>
          <w:color w:val="444444"/>
        </w:rPr>
        <w:t>.</w:t>
      </w:r>
      <w:r w:rsidR="00D53B3A">
        <w:rPr>
          <w:rStyle w:val="Strong"/>
          <w:rFonts w:ascii="Corbel" w:hAnsi="Corbel"/>
          <w:b w:val="0"/>
          <w:bCs w:val="0"/>
          <w:color w:val="444444"/>
        </w:rPr>
        <w:t xml:space="preserve">  </w:t>
      </w:r>
      <w:r w:rsidR="00493AE1" w:rsidRPr="008202CB">
        <w:rPr>
          <w:rStyle w:val="Strong"/>
          <w:rFonts w:ascii="Corbel" w:hAnsi="Corbel"/>
          <w:b w:val="0"/>
          <w:bCs w:val="0"/>
          <w:color w:val="444444"/>
        </w:rPr>
        <w:t xml:space="preserve">After service and the farm, </w:t>
      </w:r>
      <w:r w:rsidR="008B3927">
        <w:rPr>
          <w:rStyle w:val="Strong"/>
          <w:rFonts w:ascii="Corbel" w:hAnsi="Corbel"/>
          <w:b w:val="0"/>
          <w:bCs w:val="0"/>
          <w:color w:val="444444"/>
        </w:rPr>
        <w:t>Gordy</w:t>
      </w:r>
      <w:r w:rsidR="00493AE1" w:rsidRPr="008202CB">
        <w:rPr>
          <w:rStyle w:val="Strong"/>
          <w:rFonts w:ascii="Corbel" w:hAnsi="Corbel"/>
          <w:b w:val="0"/>
          <w:bCs w:val="0"/>
          <w:color w:val="444444"/>
        </w:rPr>
        <w:t xml:space="preserve"> was a can milk hauler for the Preston Creamery where he met his first wife, Sally. </w:t>
      </w:r>
      <w:r w:rsidR="007A0516">
        <w:rPr>
          <w:rStyle w:val="Strong"/>
          <w:rFonts w:ascii="Corbel" w:hAnsi="Corbel"/>
          <w:b w:val="0"/>
          <w:bCs w:val="0"/>
          <w:color w:val="444444"/>
        </w:rPr>
        <w:t xml:space="preserve"> </w:t>
      </w:r>
      <w:r w:rsidR="00493AE1" w:rsidRPr="008202CB">
        <w:rPr>
          <w:rStyle w:val="Strong"/>
          <w:rFonts w:ascii="Corbel" w:hAnsi="Corbel"/>
          <w:b w:val="0"/>
          <w:bCs w:val="0"/>
          <w:color w:val="444444"/>
        </w:rPr>
        <w:t>After that</w:t>
      </w:r>
      <w:r w:rsidR="005A44F7">
        <w:rPr>
          <w:rStyle w:val="Strong"/>
          <w:rFonts w:ascii="Corbel" w:hAnsi="Corbel"/>
          <w:b w:val="0"/>
          <w:bCs w:val="0"/>
          <w:color w:val="444444"/>
        </w:rPr>
        <w:t>,</w:t>
      </w:r>
      <w:r w:rsidR="00493AE1" w:rsidRPr="008202CB">
        <w:rPr>
          <w:rStyle w:val="Strong"/>
          <w:rFonts w:ascii="Corbel" w:hAnsi="Corbel"/>
          <w:b w:val="0"/>
          <w:bCs w:val="0"/>
          <w:color w:val="444444"/>
        </w:rPr>
        <w:t xml:space="preserve"> he </w:t>
      </w:r>
      <w:r w:rsidR="00C569B7">
        <w:rPr>
          <w:rStyle w:val="Strong"/>
          <w:rFonts w:ascii="Corbel" w:hAnsi="Corbel"/>
          <w:b w:val="0"/>
          <w:bCs w:val="0"/>
          <w:color w:val="444444"/>
        </w:rPr>
        <w:t xml:space="preserve">operated </w:t>
      </w:r>
      <w:proofErr w:type="spellStart"/>
      <w:r w:rsidR="00493AE1" w:rsidRPr="008202CB">
        <w:rPr>
          <w:rStyle w:val="Strong"/>
          <w:rFonts w:ascii="Corbel" w:hAnsi="Corbel"/>
          <w:b w:val="0"/>
          <w:bCs w:val="0"/>
          <w:color w:val="444444"/>
        </w:rPr>
        <w:t>Gudmundson</w:t>
      </w:r>
      <w:proofErr w:type="spellEnd"/>
      <w:r w:rsidR="00493AE1" w:rsidRPr="008202CB">
        <w:rPr>
          <w:rStyle w:val="Strong"/>
          <w:rFonts w:ascii="Corbel" w:hAnsi="Corbel"/>
          <w:b w:val="0"/>
          <w:bCs w:val="0"/>
          <w:color w:val="444444"/>
        </w:rPr>
        <w:t xml:space="preserve"> Livestock in Chatfield until 1966. </w:t>
      </w:r>
      <w:r w:rsidR="007A0516">
        <w:rPr>
          <w:rStyle w:val="Strong"/>
          <w:rFonts w:ascii="Corbel" w:hAnsi="Corbel"/>
          <w:b w:val="0"/>
          <w:bCs w:val="0"/>
          <w:color w:val="444444"/>
        </w:rPr>
        <w:t xml:space="preserve"> </w:t>
      </w:r>
      <w:r w:rsidR="00493AE1" w:rsidRPr="008202CB">
        <w:rPr>
          <w:rStyle w:val="Strong"/>
          <w:rFonts w:ascii="Corbel" w:hAnsi="Corbel"/>
          <w:b w:val="0"/>
          <w:bCs w:val="0"/>
          <w:color w:val="444444"/>
        </w:rPr>
        <w:t>Gordy was a cattle buyer for Zumbrota Sales Barn, Lanesboro Sales Barn</w:t>
      </w:r>
      <w:r w:rsidR="005A44F7">
        <w:rPr>
          <w:rStyle w:val="Strong"/>
          <w:rFonts w:ascii="Corbel" w:hAnsi="Corbel"/>
          <w:b w:val="0"/>
          <w:bCs w:val="0"/>
          <w:color w:val="444444"/>
        </w:rPr>
        <w:t>,</w:t>
      </w:r>
      <w:r w:rsidR="00493AE1" w:rsidRPr="008202CB">
        <w:rPr>
          <w:rStyle w:val="Strong"/>
          <w:rFonts w:ascii="Corbel" w:hAnsi="Corbel"/>
          <w:b w:val="0"/>
          <w:bCs w:val="0"/>
          <w:color w:val="444444"/>
        </w:rPr>
        <w:t xml:space="preserve"> and Lewiston Sales Barn. </w:t>
      </w:r>
      <w:r w:rsidR="005A44F7">
        <w:rPr>
          <w:rStyle w:val="Strong"/>
          <w:rFonts w:ascii="Corbel" w:hAnsi="Corbel"/>
          <w:b w:val="0"/>
          <w:bCs w:val="0"/>
          <w:color w:val="444444"/>
        </w:rPr>
        <w:t xml:space="preserve"> </w:t>
      </w:r>
    </w:p>
    <w:p w14:paraId="74EF68A1" w14:textId="54F6C96A" w:rsidR="00FF0AA2" w:rsidRDefault="00FF0AA2" w:rsidP="00AD292D">
      <w:pPr>
        <w:pStyle w:val="NormalWeb"/>
        <w:shd w:val="clear" w:color="auto" w:fill="FFFFFF"/>
        <w:spacing w:before="0" w:beforeAutospacing="0" w:after="140" w:afterAutospacing="0"/>
        <w:jc w:val="center"/>
        <w:rPr>
          <w:rStyle w:val="Strong"/>
          <w:rFonts w:ascii="Corbel" w:hAnsi="Corbel"/>
          <w:b w:val="0"/>
          <w:bCs w:val="0"/>
          <w:i/>
          <w:iCs/>
          <w:color w:val="444444"/>
        </w:rPr>
      </w:pPr>
      <w:r w:rsidRPr="00FF0AA2">
        <w:rPr>
          <w:rStyle w:val="Strong"/>
          <w:rFonts w:ascii="Corbel" w:hAnsi="Corbel"/>
          <w:b w:val="0"/>
          <w:bCs w:val="0"/>
          <w:i/>
          <w:iCs/>
          <w:color w:val="444444"/>
        </w:rPr>
        <w:t>Continued the next page.</w:t>
      </w:r>
    </w:p>
    <w:p w14:paraId="0904889A" w14:textId="6B1631AE" w:rsidR="000C3D2D" w:rsidRPr="000C3D2D" w:rsidRDefault="000C3D2D" w:rsidP="000C3D2D">
      <w:pPr>
        <w:pStyle w:val="NormalWeb"/>
        <w:shd w:val="clear" w:color="auto" w:fill="FFFFFF"/>
        <w:spacing w:before="0" w:beforeAutospacing="0" w:after="140" w:afterAutospacing="0"/>
        <w:jc w:val="center"/>
        <w:rPr>
          <w:rStyle w:val="Strong"/>
          <w:rFonts w:ascii="Trebuchet MS" w:hAnsi="Trebuchet MS"/>
          <w:b w:val="0"/>
          <w:bCs w:val="0"/>
          <w:color w:val="444444"/>
          <w:sz w:val="28"/>
          <w:szCs w:val="28"/>
        </w:rPr>
      </w:pPr>
      <w:r w:rsidRPr="000C3D2D">
        <w:rPr>
          <w:rStyle w:val="Strong"/>
          <w:rFonts w:ascii="Trebuchet MS" w:hAnsi="Trebuchet MS"/>
          <w:b w:val="0"/>
          <w:bCs w:val="0"/>
          <w:color w:val="444444"/>
          <w:sz w:val="28"/>
          <w:szCs w:val="28"/>
        </w:rPr>
        <w:lastRenderedPageBreak/>
        <w:t xml:space="preserve">Gordon </w:t>
      </w:r>
      <w:proofErr w:type="spellStart"/>
      <w:r w:rsidRPr="000C3D2D">
        <w:rPr>
          <w:rStyle w:val="Strong"/>
          <w:rFonts w:ascii="Trebuchet MS" w:hAnsi="Trebuchet MS"/>
          <w:b w:val="0"/>
          <w:bCs w:val="0"/>
          <w:color w:val="444444"/>
          <w:sz w:val="28"/>
          <w:szCs w:val="28"/>
        </w:rPr>
        <w:t>Gudmundson</w:t>
      </w:r>
      <w:proofErr w:type="spellEnd"/>
      <w:r w:rsidR="00D0615F">
        <w:rPr>
          <w:rStyle w:val="Strong"/>
          <w:rFonts w:ascii="Trebuchet MS" w:hAnsi="Trebuchet MS"/>
          <w:b w:val="0"/>
          <w:bCs w:val="0"/>
          <w:color w:val="444444"/>
          <w:sz w:val="28"/>
          <w:szCs w:val="28"/>
        </w:rPr>
        <w:t xml:space="preserve"> </w:t>
      </w:r>
      <w:r w:rsidR="000B7B72">
        <w:rPr>
          <w:rStyle w:val="Strong"/>
          <w:rFonts w:ascii="Trebuchet MS" w:hAnsi="Trebuchet MS"/>
          <w:b w:val="0"/>
          <w:bCs w:val="0"/>
          <w:color w:val="444444"/>
          <w:sz w:val="28"/>
          <w:szCs w:val="28"/>
        </w:rPr>
        <w:t xml:space="preserve">obituary </w:t>
      </w:r>
      <w:r w:rsidR="00D0615F">
        <w:rPr>
          <w:rStyle w:val="Strong"/>
          <w:rFonts w:ascii="Trebuchet MS" w:hAnsi="Trebuchet MS"/>
          <w:b w:val="0"/>
          <w:bCs w:val="0"/>
          <w:color w:val="444444"/>
          <w:sz w:val="28"/>
          <w:szCs w:val="28"/>
        </w:rPr>
        <w:t>continued</w:t>
      </w:r>
    </w:p>
    <w:p w14:paraId="0E55A0FC" w14:textId="317C4F8C" w:rsidR="00493AE1" w:rsidRPr="00C04C87" w:rsidRDefault="00493AE1" w:rsidP="005B5801">
      <w:pPr>
        <w:pStyle w:val="NormalWeb"/>
        <w:shd w:val="clear" w:color="auto" w:fill="FFFFFF"/>
        <w:spacing w:before="0" w:beforeAutospacing="0" w:after="140" w:afterAutospacing="0"/>
        <w:rPr>
          <w:rFonts w:ascii="Corbel" w:hAnsi="Corbel"/>
        </w:rPr>
      </w:pPr>
      <w:r w:rsidRPr="00C04C87">
        <w:rPr>
          <w:rStyle w:val="Strong"/>
          <w:rFonts w:ascii="Corbel" w:hAnsi="Corbel"/>
          <w:b w:val="0"/>
          <w:bCs w:val="0"/>
        </w:rPr>
        <w:t xml:space="preserve">He held many positions in the Fountain Community </w:t>
      </w:r>
      <w:r w:rsidR="00561CED">
        <w:rPr>
          <w:rStyle w:val="Strong"/>
          <w:rFonts w:ascii="Corbel" w:hAnsi="Corbel"/>
          <w:b w:val="0"/>
          <w:bCs w:val="0"/>
        </w:rPr>
        <w:t xml:space="preserve">on </w:t>
      </w:r>
      <w:r w:rsidRPr="00C04C87">
        <w:rPr>
          <w:rStyle w:val="Strong"/>
          <w:rFonts w:ascii="Corbel" w:hAnsi="Corbel"/>
          <w:b w:val="0"/>
          <w:bCs w:val="0"/>
        </w:rPr>
        <w:t>the Fountain Fire Department, Fountain Lutheran Church Council, and Fountain City Council.</w:t>
      </w:r>
      <w:r w:rsidR="005A44F7" w:rsidRPr="00C04C87">
        <w:rPr>
          <w:rStyle w:val="Strong"/>
          <w:rFonts w:ascii="Corbel" w:hAnsi="Corbel"/>
          <w:b w:val="0"/>
          <w:bCs w:val="0"/>
        </w:rPr>
        <w:t xml:space="preserve">  </w:t>
      </w:r>
      <w:r w:rsidR="001C2DA7">
        <w:rPr>
          <w:rStyle w:val="Strong"/>
          <w:rFonts w:ascii="Corbel" w:hAnsi="Corbel"/>
          <w:b w:val="0"/>
          <w:bCs w:val="0"/>
        </w:rPr>
        <w:t>Gordy</w:t>
      </w:r>
      <w:r w:rsidRPr="00C04C87">
        <w:rPr>
          <w:rStyle w:val="Strong"/>
          <w:rFonts w:ascii="Corbel" w:hAnsi="Corbel"/>
          <w:b w:val="0"/>
          <w:bCs w:val="0"/>
        </w:rPr>
        <w:t xml:space="preserve"> fully retired in 2012</w:t>
      </w:r>
      <w:r w:rsidR="001C2DA7">
        <w:rPr>
          <w:rStyle w:val="Strong"/>
          <w:rFonts w:ascii="Corbel" w:hAnsi="Corbel"/>
          <w:b w:val="0"/>
          <w:bCs w:val="0"/>
        </w:rPr>
        <w:t>.  He</w:t>
      </w:r>
      <w:r w:rsidRPr="00C04C87">
        <w:rPr>
          <w:rStyle w:val="Strong"/>
          <w:rFonts w:ascii="Corbel" w:hAnsi="Corbel"/>
          <w:b w:val="0"/>
          <w:bCs w:val="0"/>
        </w:rPr>
        <w:t xml:space="preserve"> and Lucille lived their final years in Arizona.</w:t>
      </w:r>
      <w:r w:rsidR="00CE1724" w:rsidRPr="00C04C87">
        <w:rPr>
          <w:rStyle w:val="Strong"/>
          <w:rFonts w:ascii="Corbel" w:hAnsi="Corbel"/>
          <w:b w:val="0"/>
          <w:bCs w:val="0"/>
        </w:rPr>
        <w:t xml:space="preserve"> </w:t>
      </w:r>
      <w:r w:rsidRPr="00C04C87">
        <w:rPr>
          <w:rStyle w:val="Strong"/>
          <w:rFonts w:ascii="Corbel" w:hAnsi="Corbel"/>
          <w:b w:val="0"/>
          <w:bCs w:val="0"/>
        </w:rPr>
        <w:t xml:space="preserve"> He enjoyed cooking, playing cards, dancing, and going to casinos.</w:t>
      </w:r>
    </w:p>
    <w:p w14:paraId="13AA382E" w14:textId="0CE89614" w:rsidR="005B60C7" w:rsidRPr="00C04C87" w:rsidRDefault="00493AE1" w:rsidP="005B5801">
      <w:pPr>
        <w:pStyle w:val="NormalWeb"/>
        <w:shd w:val="clear" w:color="auto" w:fill="FFFFFF"/>
        <w:spacing w:before="0" w:beforeAutospacing="0" w:after="140" w:afterAutospacing="0"/>
        <w:rPr>
          <w:rStyle w:val="Strong"/>
          <w:rFonts w:ascii="Corbel" w:hAnsi="Corbel"/>
          <w:b w:val="0"/>
          <w:bCs w:val="0"/>
        </w:rPr>
      </w:pPr>
      <w:r w:rsidRPr="00C04C87">
        <w:rPr>
          <w:rStyle w:val="Strong"/>
          <w:rFonts w:ascii="Corbel" w:hAnsi="Corbel"/>
          <w:b w:val="0"/>
          <w:bCs w:val="0"/>
        </w:rPr>
        <w:t>Gordy is survived by his son, Dave (Kathy) of Fountain, M</w:t>
      </w:r>
      <w:r w:rsidR="009A677E">
        <w:rPr>
          <w:rStyle w:val="Strong"/>
          <w:rFonts w:ascii="Corbel" w:hAnsi="Corbel"/>
          <w:b w:val="0"/>
          <w:bCs w:val="0"/>
        </w:rPr>
        <w:t>innesota</w:t>
      </w:r>
      <w:r w:rsidRPr="00C04C87">
        <w:rPr>
          <w:rStyle w:val="Strong"/>
          <w:rFonts w:ascii="Corbel" w:hAnsi="Corbel"/>
          <w:b w:val="0"/>
          <w:bCs w:val="0"/>
        </w:rPr>
        <w:t xml:space="preserve">; and two granddaughters, Lisa (Bryan) </w:t>
      </w:r>
      <w:proofErr w:type="spellStart"/>
      <w:r w:rsidRPr="00C04C87">
        <w:rPr>
          <w:rStyle w:val="Strong"/>
          <w:rFonts w:ascii="Corbel" w:hAnsi="Corbel"/>
          <w:b w:val="0"/>
          <w:bCs w:val="0"/>
        </w:rPr>
        <w:t>Ostby</w:t>
      </w:r>
      <w:proofErr w:type="spellEnd"/>
      <w:r w:rsidRPr="00C04C87">
        <w:rPr>
          <w:rStyle w:val="Strong"/>
          <w:rFonts w:ascii="Corbel" w:hAnsi="Corbel"/>
          <w:b w:val="0"/>
          <w:bCs w:val="0"/>
        </w:rPr>
        <w:t xml:space="preserve"> of Fountain, </w:t>
      </w:r>
      <w:r w:rsidR="00625933" w:rsidRPr="00C04C87">
        <w:rPr>
          <w:rStyle w:val="Strong"/>
          <w:rFonts w:ascii="Corbel" w:hAnsi="Corbel"/>
          <w:b w:val="0"/>
          <w:bCs w:val="0"/>
        </w:rPr>
        <w:t>M</w:t>
      </w:r>
      <w:r w:rsidR="009A677E">
        <w:rPr>
          <w:rStyle w:val="Strong"/>
          <w:rFonts w:ascii="Corbel" w:hAnsi="Corbel"/>
          <w:b w:val="0"/>
          <w:bCs w:val="0"/>
        </w:rPr>
        <w:t>innesota</w:t>
      </w:r>
      <w:r w:rsidR="00625933" w:rsidRPr="00C04C87">
        <w:rPr>
          <w:rStyle w:val="Strong"/>
          <w:rFonts w:ascii="Corbel" w:hAnsi="Corbel"/>
          <w:b w:val="0"/>
          <w:bCs w:val="0"/>
        </w:rPr>
        <w:t>,</w:t>
      </w:r>
      <w:r w:rsidR="005B60C7" w:rsidRPr="00C04C87">
        <w:rPr>
          <w:rStyle w:val="Strong"/>
          <w:rFonts w:ascii="Corbel" w:hAnsi="Corbel"/>
          <w:b w:val="0"/>
          <w:bCs w:val="0"/>
        </w:rPr>
        <w:t xml:space="preserve"> </w:t>
      </w:r>
      <w:r w:rsidRPr="00C04C87">
        <w:rPr>
          <w:rStyle w:val="Strong"/>
          <w:rFonts w:ascii="Corbel" w:hAnsi="Corbel"/>
          <w:b w:val="0"/>
          <w:bCs w:val="0"/>
        </w:rPr>
        <w:t>and Sara (Brian) Schroeder of Preston, M</w:t>
      </w:r>
      <w:r w:rsidR="009A677E">
        <w:rPr>
          <w:rStyle w:val="Strong"/>
          <w:rFonts w:ascii="Corbel" w:hAnsi="Corbel"/>
          <w:b w:val="0"/>
          <w:bCs w:val="0"/>
        </w:rPr>
        <w:t>innesota</w:t>
      </w:r>
      <w:r w:rsidRPr="00C04C87">
        <w:rPr>
          <w:rStyle w:val="Strong"/>
          <w:rFonts w:ascii="Corbel" w:hAnsi="Corbel"/>
          <w:b w:val="0"/>
          <w:bCs w:val="0"/>
        </w:rPr>
        <w:t>;</w:t>
      </w:r>
      <w:r w:rsidR="0065659F" w:rsidRPr="00C04C87">
        <w:rPr>
          <w:rStyle w:val="Strong"/>
          <w:rFonts w:ascii="Corbel" w:hAnsi="Corbel"/>
          <w:b w:val="0"/>
          <w:bCs w:val="0"/>
        </w:rPr>
        <w:t xml:space="preserve"> </w:t>
      </w:r>
      <w:r w:rsidRPr="00C04C87">
        <w:rPr>
          <w:rStyle w:val="Strong"/>
          <w:rFonts w:ascii="Corbel" w:hAnsi="Corbel"/>
          <w:b w:val="0"/>
          <w:bCs w:val="0"/>
        </w:rPr>
        <w:t xml:space="preserve">five </w:t>
      </w:r>
      <w:r w:rsidR="00625933" w:rsidRPr="00C04C87">
        <w:rPr>
          <w:rStyle w:val="Strong"/>
          <w:rFonts w:ascii="Corbel" w:hAnsi="Corbel"/>
          <w:b w:val="0"/>
          <w:bCs w:val="0"/>
        </w:rPr>
        <w:t>great-grandchildren</w:t>
      </w:r>
      <w:r w:rsidRPr="00C04C87">
        <w:rPr>
          <w:rStyle w:val="Strong"/>
          <w:rFonts w:ascii="Corbel" w:hAnsi="Corbel"/>
          <w:b w:val="0"/>
          <w:bCs w:val="0"/>
        </w:rPr>
        <w:t xml:space="preserve">, Terron, Rylan and Taylor </w:t>
      </w:r>
      <w:proofErr w:type="spellStart"/>
      <w:r w:rsidRPr="00C04C87">
        <w:rPr>
          <w:rStyle w:val="Strong"/>
          <w:rFonts w:ascii="Corbel" w:hAnsi="Corbel"/>
          <w:b w:val="0"/>
          <w:bCs w:val="0"/>
        </w:rPr>
        <w:t>Ostby</w:t>
      </w:r>
      <w:proofErr w:type="spellEnd"/>
      <w:r w:rsidR="001F04AA">
        <w:rPr>
          <w:rStyle w:val="Strong"/>
          <w:rFonts w:ascii="Corbel" w:hAnsi="Corbel"/>
          <w:b w:val="0"/>
          <w:bCs w:val="0"/>
        </w:rPr>
        <w:t>,</w:t>
      </w:r>
      <w:r w:rsidRPr="00C04C87">
        <w:rPr>
          <w:rStyle w:val="Strong"/>
          <w:rFonts w:ascii="Corbel" w:hAnsi="Corbel"/>
          <w:b w:val="0"/>
          <w:bCs w:val="0"/>
        </w:rPr>
        <w:t xml:space="preserve"> and Hayden and </w:t>
      </w:r>
      <w:proofErr w:type="spellStart"/>
      <w:r w:rsidRPr="00C04C87">
        <w:rPr>
          <w:rStyle w:val="Strong"/>
          <w:rFonts w:ascii="Corbel" w:hAnsi="Corbel"/>
          <w:b w:val="0"/>
          <w:bCs w:val="0"/>
        </w:rPr>
        <w:t>Elydie</w:t>
      </w:r>
      <w:proofErr w:type="spellEnd"/>
      <w:r w:rsidRPr="00C04C87">
        <w:rPr>
          <w:rStyle w:val="Strong"/>
          <w:rFonts w:ascii="Corbel" w:hAnsi="Corbel"/>
          <w:b w:val="0"/>
          <w:bCs w:val="0"/>
        </w:rPr>
        <w:t xml:space="preserve"> Schroeder; one sister-ln-law, Evelyn </w:t>
      </w:r>
      <w:proofErr w:type="spellStart"/>
      <w:r w:rsidRPr="00C04C87">
        <w:rPr>
          <w:rStyle w:val="Strong"/>
          <w:rFonts w:ascii="Corbel" w:hAnsi="Corbel"/>
          <w:b w:val="0"/>
          <w:bCs w:val="0"/>
        </w:rPr>
        <w:t>Gudmundson</w:t>
      </w:r>
      <w:proofErr w:type="spellEnd"/>
      <w:r w:rsidRPr="00C04C87">
        <w:rPr>
          <w:rStyle w:val="Strong"/>
          <w:rFonts w:ascii="Corbel" w:hAnsi="Corbel"/>
          <w:b w:val="0"/>
          <w:bCs w:val="0"/>
        </w:rPr>
        <w:t>;</w:t>
      </w:r>
      <w:r w:rsidR="005B60C7" w:rsidRPr="00C04C87">
        <w:rPr>
          <w:rStyle w:val="Strong"/>
          <w:rFonts w:ascii="Corbel" w:hAnsi="Corbel"/>
          <w:b w:val="0"/>
          <w:bCs w:val="0"/>
        </w:rPr>
        <w:t xml:space="preserve"> </w:t>
      </w:r>
      <w:r w:rsidRPr="00C04C87">
        <w:rPr>
          <w:rStyle w:val="Strong"/>
          <w:rFonts w:ascii="Corbel" w:hAnsi="Corbel"/>
          <w:b w:val="0"/>
          <w:bCs w:val="0"/>
        </w:rPr>
        <w:t>and many nieces and nephews.</w:t>
      </w:r>
    </w:p>
    <w:p w14:paraId="08107BE7" w14:textId="506BC61B" w:rsidR="0065659F" w:rsidRPr="00C04C87" w:rsidRDefault="009A677E" w:rsidP="005B5801">
      <w:pPr>
        <w:pStyle w:val="NormalWeb"/>
        <w:shd w:val="clear" w:color="auto" w:fill="FFFFFF"/>
        <w:spacing w:before="0" w:beforeAutospacing="0" w:after="140" w:afterAutospacing="0"/>
        <w:rPr>
          <w:rStyle w:val="Strong"/>
          <w:rFonts w:ascii="Corbel" w:hAnsi="Corbel"/>
          <w:b w:val="0"/>
          <w:bCs w:val="0"/>
        </w:rPr>
      </w:pPr>
      <w:r>
        <w:rPr>
          <w:rStyle w:val="Strong"/>
          <w:rFonts w:ascii="Corbel" w:hAnsi="Corbel"/>
          <w:b w:val="0"/>
          <w:bCs w:val="0"/>
        </w:rPr>
        <w:t>Gordy</w:t>
      </w:r>
      <w:r w:rsidR="00493AE1" w:rsidRPr="00C04C87">
        <w:rPr>
          <w:rStyle w:val="Strong"/>
          <w:rFonts w:ascii="Corbel" w:hAnsi="Corbel"/>
          <w:b w:val="0"/>
          <w:bCs w:val="0"/>
        </w:rPr>
        <w:t xml:space="preserve"> was preceded in death by his parents, Maria and </w:t>
      </w:r>
      <w:proofErr w:type="spellStart"/>
      <w:r w:rsidR="00493AE1" w:rsidRPr="00C04C87">
        <w:rPr>
          <w:rStyle w:val="Strong"/>
          <w:rFonts w:ascii="Corbel" w:hAnsi="Corbel"/>
          <w:b w:val="0"/>
          <w:bCs w:val="0"/>
        </w:rPr>
        <w:t>Sigvart</w:t>
      </w:r>
      <w:proofErr w:type="spellEnd"/>
      <w:r w:rsidR="005B60C7" w:rsidRPr="00C04C87">
        <w:rPr>
          <w:rStyle w:val="Strong"/>
          <w:rFonts w:ascii="Corbel" w:hAnsi="Corbel"/>
          <w:b w:val="0"/>
          <w:bCs w:val="0"/>
        </w:rPr>
        <w:t xml:space="preserve"> </w:t>
      </w:r>
      <w:proofErr w:type="spellStart"/>
      <w:r w:rsidR="00493AE1" w:rsidRPr="00C04C87">
        <w:rPr>
          <w:rStyle w:val="Strong"/>
          <w:rFonts w:ascii="Corbel" w:hAnsi="Corbel"/>
          <w:b w:val="0"/>
          <w:bCs w:val="0"/>
        </w:rPr>
        <w:t>Gudmundson</w:t>
      </w:r>
      <w:proofErr w:type="spellEnd"/>
      <w:r w:rsidR="00493AE1" w:rsidRPr="00C04C87">
        <w:rPr>
          <w:rStyle w:val="Strong"/>
          <w:rFonts w:ascii="Corbel" w:hAnsi="Corbel"/>
          <w:b w:val="0"/>
          <w:bCs w:val="0"/>
        </w:rPr>
        <w:t>;</w:t>
      </w:r>
      <w:r w:rsidR="0065659F" w:rsidRPr="00C04C87">
        <w:rPr>
          <w:rStyle w:val="Strong"/>
          <w:rFonts w:ascii="Corbel" w:hAnsi="Corbel"/>
          <w:b w:val="0"/>
          <w:bCs w:val="0"/>
        </w:rPr>
        <w:t xml:space="preserve"> </w:t>
      </w:r>
      <w:r w:rsidR="00493AE1" w:rsidRPr="00C04C87">
        <w:rPr>
          <w:rStyle w:val="Strong"/>
          <w:rFonts w:ascii="Corbel" w:hAnsi="Corbel"/>
          <w:b w:val="0"/>
          <w:bCs w:val="0"/>
        </w:rPr>
        <w:t xml:space="preserve">three brothers, Siebert, LeRoy, and </w:t>
      </w:r>
      <w:proofErr w:type="spellStart"/>
      <w:r w:rsidR="00493AE1" w:rsidRPr="00C04C87">
        <w:rPr>
          <w:rStyle w:val="Strong"/>
          <w:rFonts w:ascii="Corbel" w:hAnsi="Corbel"/>
          <w:b w:val="0"/>
          <w:bCs w:val="0"/>
        </w:rPr>
        <w:t>Delyle</w:t>
      </w:r>
      <w:proofErr w:type="spellEnd"/>
      <w:r w:rsidR="0065659F" w:rsidRPr="00C04C87">
        <w:rPr>
          <w:rStyle w:val="Strong"/>
          <w:rFonts w:ascii="Corbel" w:hAnsi="Corbel"/>
          <w:b w:val="0"/>
          <w:bCs w:val="0"/>
        </w:rPr>
        <w:t xml:space="preserve">, </w:t>
      </w:r>
      <w:r w:rsidR="00493AE1" w:rsidRPr="00C04C87">
        <w:rPr>
          <w:rStyle w:val="Strong"/>
          <w:rFonts w:ascii="Corbel" w:hAnsi="Corbel"/>
          <w:b w:val="0"/>
          <w:bCs w:val="0"/>
        </w:rPr>
        <w:t xml:space="preserve">and two sisters, </w:t>
      </w:r>
      <w:proofErr w:type="gramStart"/>
      <w:r w:rsidR="00493AE1" w:rsidRPr="00C04C87">
        <w:rPr>
          <w:rStyle w:val="Strong"/>
          <w:rFonts w:ascii="Corbel" w:hAnsi="Corbel"/>
          <w:b w:val="0"/>
          <w:bCs w:val="0"/>
        </w:rPr>
        <w:t>Myranda</w:t>
      </w:r>
      <w:proofErr w:type="gramEnd"/>
      <w:r w:rsidR="00493AE1" w:rsidRPr="00C04C87">
        <w:rPr>
          <w:rStyle w:val="Strong"/>
          <w:rFonts w:ascii="Corbel" w:hAnsi="Corbel"/>
          <w:b w:val="0"/>
          <w:bCs w:val="0"/>
        </w:rPr>
        <w:t xml:space="preserve"> and Vivian.</w:t>
      </w:r>
    </w:p>
    <w:p w14:paraId="060D8F3C" w14:textId="30DD01C5" w:rsidR="00493AE1" w:rsidRPr="000E6198" w:rsidRDefault="00493AE1" w:rsidP="005B5801">
      <w:pPr>
        <w:pStyle w:val="NormalWeb"/>
        <w:shd w:val="clear" w:color="auto" w:fill="FFFFFF"/>
        <w:spacing w:before="0" w:beforeAutospacing="0" w:after="140" w:afterAutospacing="0"/>
        <w:rPr>
          <w:rStyle w:val="Strong"/>
          <w:rFonts w:ascii="Corbel" w:hAnsi="Corbel"/>
          <w:b w:val="0"/>
          <w:bCs w:val="0"/>
          <w:i/>
          <w:iCs/>
          <w:sz w:val="26"/>
          <w:szCs w:val="26"/>
        </w:rPr>
      </w:pPr>
      <w:r w:rsidRPr="000E6198">
        <w:rPr>
          <w:rStyle w:val="Strong"/>
          <w:rFonts w:ascii="Corbel" w:hAnsi="Corbel"/>
          <w:b w:val="0"/>
          <w:bCs w:val="0"/>
          <w:i/>
          <w:iCs/>
          <w:sz w:val="26"/>
          <w:szCs w:val="26"/>
        </w:rPr>
        <w:t xml:space="preserve">A private family memorial service will be </w:t>
      </w:r>
      <w:r w:rsidR="00B417F6" w:rsidRPr="000E6198">
        <w:rPr>
          <w:rStyle w:val="Strong"/>
          <w:rFonts w:ascii="Corbel" w:hAnsi="Corbel"/>
          <w:b w:val="0"/>
          <w:bCs w:val="0"/>
          <w:i/>
          <w:iCs/>
          <w:sz w:val="26"/>
          <w:szCs w:val="26"/>
        </w:rPr>
        <w:t xml:space="preserve">held </w:t>
      </w:r>
      <w:r w:rsidRPr="000E6198">
        <w:rPr>
          <w:rStyle w:val="Strong"/>
          <w:rFonts w:ascii="Corbel" w:hAnsi="Corbel"/>
          <w:b w:val="0"/>
          <w:bCs w:val="0"/>
          <w:i/>
          <w:iCs/>
          <w:sz w:val="26"/>
          <w:szCs w:val="26"/>
        </w:rPr>
        <w:t xml:space="preserve">on Friday, December 9, at 2:00 p.m., at Fountain Lutheran Church with burial following at </w:t>
      </w:r>
      <w:r w:rsidR="009B237A" w:rsidRPr="000E6198">
        <w:rPr>
          <w:rStyle w:val="Strong"/>
          <w:rFonts w:ascii="Corbel" w:hAnsi="Corbel"/>
          <w:b w:val="0"/>
          <w:bCs w:val="0"/>
          <w:i/>
          <w:iCs/>
          <w:sz w:val="26"/>
          <w:szCs w:val="26"/>
        </w:rPr>
        <w:t xml:space="preserve">the </w:t>
      </w:r>
      <w:r w:rsidRPr="000E6198">
        <w:rPr>
          <w:rStyle w:val="Strong"/>
          <w:rFonts w:ascii="Corbel" w:hAnsi="Corbel"/>
          <w:b w:val="0"/>
          <w:bCs w:val="0"/>
          <w:i/>
          <w:iCs/>
          <w:sz w:val="26"/>
          <w:szCs w:val="26"/>
        </w:rPr>
        <w:t>Minnesota State Veterans Cemetery in Preston</w:t>
      </w:r>
      <w:r w:rsidR="00AD292D" w:rsidRPr="000E6198">
        <w:rPr>
          <w:rStyle w:val="Strong"/>
          <w:rFonts w:ascii="Corbel" w:hAnsi="Corbel"/>
          <w:b w:val="0"/>
          <w:bCs w:val="0"/>
          <w:i/>
          <w:iCs/>
          <w:sz w:val="26"/>
          <w:szCs w:val="26"/>
        </w:rPr>
        <w:t>.</w:t>
      </w:r>
    </w:p>
    <w:p w14:paraId="3C469D98" w14:textId="77777777" w:rsidR="001E6058" w:rsidRDefault="001E6058" w:rsidP="005B5801">
      <w:pPr>
        <w:pStyle w:val="NormalWeb"/>
        <w:shd w:val="clear" w:color="auto" w:fill="FFFFFF"/>
        <w:spacing w:before="0" w:beforeAutospacing="0" w:after="140" w:afterAutospacing="0"/>
        <w:rPr>
          <w:rStyle w:val="Strong"/>
          <w:rFonts w:ascii="Corbel" w:hAnsi="Corbel"/>
          <w:b w:val="0"/>
          <w:bCs w:val="0"/>
        </w:rPr>
      </w:pPr>
    </w:p>
    <w:p w14:paraId="57948664" w14:textId="77777777" w:rsidR="001E6058" w:rsidRDefault="001E6058" w:rsidP="005B5801">
      <w:pPr>
        <w:pStyle w:val="NormalWeb"/>
        <w:shd w:val="clear" w:color="auto" w:fill="FFFFFF"/>
        <w:spacing w:before="0" w:beforeAutospacing="0" w:after="140" w:afterAutospacing="0"/>
        <w:rPr>
          <w:rStyle w:val="Strong"/>
          <w:rFonts w:ascii="Corbel" w:hAnsi="Corbel"/>
          <w:b w:val="0"/>
          <w:bCs w:val="0"/>
        </w:rPr>
      </w:pPr>
    </w:p>
    <w:p w14:paraId="082BA6FC" w14:textId="77777777" w:rsidR="00547908" w:rsidRDefault="00547908" w:rsidP="005B5801">
      <w:pPr>
        <w:pStyle w:val="NormalWeb"/>
        <w:shd w:val="clear" w:color="auto" w:fill="FFFFFF"/>
        <w:spacing w:before="0" w:beforeAutospacing="0" w:after="140" w:afterAutospacing="0"/>
        <w:rPr>
          <w:rStyle w:val="Strong"/>
          <w:rFonts w:ascii="Corbel" w:hAnsi="Corbel"/>
          <w:b w:val="0"/>
          <w:bCs w:val="0"/>
        </w:rPr>
      </w:pPr>
    </w:p>
    <w:p w14:paraId="2FB67BBD" w14:textId="59915E67" w:rsidR="00053A43" w:rsidRPr="006A3D85" w:rsidRDefault="008341B8" w:rsidP="0052346C">
      <w:pPr>
        <w:pStyle w:val="NormalWeb"/>
        <w:shd w:val="clear" w:color="auto" w:fill="FFFFFF"/>
        <w:spacing w:before="0" w:beforeAutospacing="0" w:after="140" w:afterAutospacing="0"/>
        <w:jc w:val="center"/>
        <w:rPr>
          <w:rFonts w:ascii="Trebuchet MS" w:hAnsi="Trebuchet MS"/>
          <w:sz w:val="28"/>
          <w:szCs w:val="28"/>
        </w:rPr>
      </w:pPr>
      <w:r w:rsidRPr="006A3D85">
        <w:rPr>
          <w:rFonts w:ascii="Trebuchet MS" w:hAnsi="Trebuchet MS"/>
          <w:sz w:val="28"/>
          <w:szCs w:val="28"/>
        </w:rPr>
        <w:t>o</w:t>
      </w:r>
      <w:r w:rsidR="00053A43" w:rsidRPr="006A3D85">
        <w:rPr>
          <w:rFonts w:ascii="Trebuchet MS" w:hAnsi="Trebuchet MS"/>
          <w:sz w:val="28"/>
          <w:szCs w:val="28"/>
        </w:rPr>
        <w:t xml:space="preserve">f Chuck </w:t>
      </w:r>
      <w:proofErr w:type="spellStart"/>
      <w:r w:rsidR="00053A43" w:rsidRPr="006A3D85">
        <w:rPr>
          <w:rFonts w:ascii="Trebuchet MS" w:hAnsi="Trebuchet MS"/>
          <w:sz w:val="28"/>
          <w:szCs w:val="28"/>
        </w:rPr>
        <w:t>Jeffer’s</w:t>
      </w:r>
      <w:proofErr w:type="spellEnd"/>
      <w:r w:rsidR="00053A43" w:rsidRPr="006A3D85">
        <w:rPr>
          <w:rFonts w:ascii="Trebuchet MS" w:hAnsi="Trebuchet MS"/>
          <w:sz w:val="28"/>
          <w:szCs w:val="28"/>
        </w:rPr>
        <w:t xml:space="preserve"> brother</w:t>
      </w:r>
      <w:r w:rsidR="00273EBF" w:rsidRPr="006A3D85">
        <w:rPr>
          <w:rFonts w:ascii="Trebuchet MS" w:hAnsi="Trebuchet MS"/>
          <w:sz w:val="28"/>
          <w:szCs w:val="28"/>
        </w:rPr>
        <w:t>, Bill</w:t>
      </w:r>
    </w:p>
    <w:p w14:paraId="7AEEC149" w14:textId="457FD4C3" w:rsidR="00AC2896" w:rsidRPr="00AC2896" w:rsidRDefault="00000000" w:rsidP="0052346C">
      <w:pPr>
        <w:pStyle w:val="NormalWeb"/>
        <w:shd w:val="clear" w:color="auto" w:fill="FFFFFF"/>
        <w:spacing w:before="0" w:beforeAutospacing="0" w:after="140" w:afterAutospacing="0"/>
        <w:rPr>
          <w:rFonts w:ascii="Corbel" w:hAnsi="Corbel"/>
        </w:rPr>
      </w:pPr>
      <w:r>
        <w:rPr>
          <w:noProof/>
        </w:rPr>
        <w:pict w14:anchorId="1BCDAA54">
          <v:shape id="_x0000_s3211" type="#_x0000_t75" style="position:absolute;margin-left:181.7pt;margin-top:.25pt;width:161.4pt;height:101.4pt;z-index:18;mso-wrap-distance-bottom:7.2pt;mso-position-horizontal:absolute;mso-position-horizontal-relative:margin;mso-position-vertical:absolute;mso-position-vertical-relative:margin;mso-width-relative:page;mso-height-relative:page">
            <v:imagedata r:id="rId29" o:title="flowr35c"/>
            <w10:wrap type="topAndBottom" anchorx="margin" anchory="margin"/>
          </v:shape>
        </w:pict>
      </w:r>
      <w:r w:rsidR="00AC2896" w:rsidRPr="00AC2896">
        <w:rPr>
          <w:rFonts w:ascii="Corbel" w:hAnsi="Corbel"/>
        </w:rPr>
        <w:t xml:space="preserve">William “Bill” Lloyd Jeffers, age 80, of Rushford, Minnesota passed away surrounded by family at home after a </w:t>
      </w:r>
      <w:r w:rsidR="00A81467">
        <w:rPr>
          <w:rFonts w:ascii="Corbel" w:hAnsi="Corbel"/>
        </w:rPr>
        <w:t>3-year</w:t>
      </w:r>
      <w:r w:rsidR="00AC2896" w:rsidRPr="00AC2896">
        <w:rPr>
          <w:rFonts w:ascii="Corbel" w:hAnsi="Corbel"/>
        </w:rPr>
        <w:t xml:space="preserve"> battle with cancer on November 22, 2022. </w:t>
      </w:r>
      <w:r w:rsidR="00273EBF">
        <w:rPr>
          <w:rFonts w:ascii="Corbel" w:hAnsi="Corbel"/>
        </w:rPr>
        <w:t xml:space="preserve"> </w:t>
      </w:r>
      <w:r w:rsidR="00AC2896" w:rsidRPr="00AC2896">
        <w:rPr>
          <w:rFonts w:ascii="Corbel" w:hAnsi="Corbel"/>
        </w:rPr>
        <w:t xml:space="preserve">William was born on July 8, </w:t>
      </w:r>
      <w:proofErr w:type="gramStart"/>
      <w:r w:rsidR="00AC2896" w:rsidRPr="00AC2896">
        <w:rPr>
          <w:rFonts w:ascii="Corbel" w:hAnsi="Corbel"/>
        </w:rPr>
        <w:t>1942</w:t>
      </w:r>
      <w:proofErr w:type="gramEnd"/>
      <w:r w:rsidR="00AC2896" w:rsidRPr="00AC2896">
        <w:rPr>
          <w:rFonts w:ascii="Corbel" w:hAnsi="Corbel"/>
        </w:rPr>
        <w:t xml:space="preserve"> to parents Lloyd and Aletha (Young) Jeffers in Preston, Minnesota.</w:t>
      </w:r>
    </w:p>
    <w:p w14:paraId="347A173D" w14:textId="1A3BC371" w:rsidR="00AC2896" w:rsidRPr="00AC2896" w:rsidRDefault="00AC2896" w:rsidP="00E614AF">
      <w:pPr>
        <w:pStyle w:val="NormalWeb"/>
        <w:shd w:val="clear" w:color="auto" w:fill="FFFFFF"/>
        <w:spacing w:before="0" w:beforeAutospacing="0" w:after="140" w:afterAutospacing="0"/>
        <w:rPr>
          <w:rFonts w:ascii="Corbel" w:hAnsi="Corbel"/>
        </w:rPr>
      </w:pPr>
      <w:r w:rsidRPr="00AC2896">
        <w:rPr>
          <w:rFonts w:ascii="Corbel" w:hAnsi="Corbel"/>
        </w:rPr>
        <w:t xml:space="preserve">Bill was raised on a farm near Peterson and graduated from Peterson High School in 1960. </w:t>
      </w:r>
      <w:r w:rsidR="007C3334">
        <w:rPr>
          <w:rFonts w:ascii="Corbel" w:hAnsi="Corbel"/>
        </w:rPr>
        <w:t xml:space="preserve"> </w:t>
      </w:r>
      <w:r w:rsidRPr="00AC2896">
        <w:rPr>
          <w:rFonts w:ascii="Corbel" w:hAnsi="Corbel"/>
        </w:rPr>
        <w:t xml:space="preserve">He enlisted </w:t>
      </w:r>
      <w:r w:rsidR="007C3334">
        <w:rPr>
          <w:rFonts w:ascii="Corbel" w:hAnsi="Corbel"/>
        </w:rPr>
        <w:t>in</w:t>
      </w:r>
      <w:r w:rsidRPr="00AC2896">
        <w:rPr>
          <w:rFonts w:ascii="Corbel" w:hAnsi="Corbel"/>
        </w:rPr>
        <w:t xml:space="preserve"> the Army Reserves </w:t>
      </w:r>
      <w:r w:rsidR="002623F6">
        <w:rPr>
          <w:rFonts w:ascii="Corbel" w:hAnsi="Corbel"/>
        </w:rPr>
        <w:t xml:space="preserve">and served </w:t>
      </w:r>
      <w:r w:rsidR="007C3334">
        <w:rPr>
          <w:rFonts w:ascii="Corbel" w:hAnsi="Corbel"/>
        </w:rPr>
        <w:t>from</w:t>
      </w:r>
      <w:r w:rsidRPr="00AC2896">
        <w:rPr>
          <w:rFonts w:ascii="Corbel" w:hAnsi="Corbel"/>
        </w:rPr>
        <w:t xml:space="preserve"> October 1964</w:t>
      </w:r>
      <w:r w:rsidR="002623F6">
        <w:rPr>
          <w:rFonts w:ascii="Corbel" w:hAnsi="Corbel"/>
        </w:rPr>
        <w:t xml:space="preserve"> to </w:t>
      </w:r>
      <w:r w:rsidRPr="00AC2896">
        <w:rPr>
          <w:rFonts w:ascii="Corbel" w:hAnsi="Corbel"/>
        </w:rPr>
        <w:t xml:space="preserve">October 1970. </w:t>
      </w:r>
      <w:r w:rsidR="002623F6">
        <w:rPr>
          <w:rFonts w:ascii="Corbel" w:hAnsi="Corbel"/>
        </w:rPr>
        <w:t xml:space="preserve"> </w:t>
      </w:r>
      <w:r w:rsidRPr="00AC2896">
        <w:rPr>
          <w:rFonts w:ascii="Corbel" w:hAnsi="Corbel"/>
        </w:rPr>
        <w:t xml:space="preserve">On November 26, 1969, he was united in marriage to Carol (Eickhoff) Utley. </w:t>
      </w:r>
      <w:r w:rsidR="002623F6">
        <w:rPr>
          <w:rFonts w:ascii="Corbel" w:hAnsi="Corbel"/>
        </w:rPr>
        <w:t xml:space="preserve"> </w:t>
      </w:r>
      <w:r w:rsidRPr="00AC2896">
        <w:rPr>
          <w:rFonts w:ascii="Corbel" w:hAnsi="Corbel"/>
        </w:rPr>
        <w:t xml:space="preserve">He welcomed three little girls, Star, Alecia, and Sandi, into his life with that union. </w:t>
      </w:r>
      <w:r w:rsidR="002623F6">
        <w:rPr>
          <w:rFonts w:ascii="Corbel" w:hAnsi="Corbel"/>
        </w:rPr>
        <w:t xml:space="preserve"> </w:t>
      </w:r>
      <w:r w:rsidRPr="00AC2896">
        <w:rPr>
          <w:rFonts w:ascii="Corbel" w:hAnsi="Corbel"/>
        </w:rPr>
        <w:t>Bill and Carol adopted a son, Reid, in 1973 and their family became complete.</w:t>
      </w:r>
    </w:p>
    <w:p w14:paraId="4ADA539B" w14:textId="48D9867D" w:rsidR="00AC2896" w:rsidRPr="00AC2896" w:rsidRDefault="00AC2896" w:rsidP="00E614AF">
      <w:pPr>
        <w:pStyle w:val="NormalWeb"/>
        <w:shd w:val="clear" w:color="auto" w:fill="FFFFFF"/>
        <w:spacing w:before="0" w:beforeAutospacing="0" w:after="140" w:afterAutospacing="0"/>
        <w:rPr>
          <w:rFonts w:ascii="Corbel" w:hAnsi="Corbel"/>
        </w:rPr>
      </w:pPr>
      <w:r w:rsidRPr="00AC2896">
        <w:rPr>
          <w:rFonts w:ascii="Corbel" w:hAnsi="Corbel"/>
        </w:rPr>
        <w:t xml:space="preserve">Throughout his lifetime, he had been a logger, dairy &amp; hog farmer, and worked for the State of Minnesota Highway Maintenance Department, attending his grandchildren’s activities, watching sports of all kinds, and spending time with family and friends. </w:t>
      </w:r>
      <w:r w:rsidR="002623F6">
        <w:rPr>
          <w:rFonts w:ascii="Corbel" w:hAnsi="Corbel"/>
        </w:rPr>
        <w:t xml:space="preserve"> </w:t>
      </w:r>
      <w:r w:rsidRPr="00AC2896">
        <w:rPr>
          <w:rFonts w:ascii="Corbel" w:hAnsi="Corbel"/>
        </w:rPr>
        <w:t xml:space="preserve">He also enjoyed listening to classic country music. </w:t>
      </w:r>
      <w:r w:rsidR="002623F6">
        <w:rPr>
          <w:rFonts w:ascii="Corbel" w:hAnsi="Corbel"/>
        </w:rPr>
        <w:t xml:space="preserve"> </w:t>
      </w:r>
      <w:r w:rsidRPr="00AC2896">
        <w:rPr>
          <w:rFonts w:ascii="Corbel" w:hAnsi="Corbel"/>
        </w:rPr>
        <w:t xml:space="preserve">Bill and Carol </w:t>
      </w:r>
      <w:r w:rsidRPr="00AC2896">
        <w:rPr>
          <w:rFonts w:ascii="Corbel" w:hAnsi="Corbel"/>
        </w:rPr>
        <w:t>were fortunate to enjoy part of their retirement in Arizona for 8 years.</w:t>
      </w:r>
    </w:p>
    <w:p w14:paraId="34C62FFC" w14:textId="77777777" w:rsidR="00AC2896" w:rsidRPr="00AC2896" w:rsidRDefault="00AC2896" w:rsidP="00E614AF">
      <w:pPr>
        <w:pStyle w:val="NormalWeb"/>
        <w:shd w:val="clear" w:color="auto" w:fill="FFFFFF"/>
        <w:spacing w:before="0" w:beforeAutospacing="0" w:after="140" w:afterAutospacing="0"/>
        <w:rPr>
          <w:rFonts w:ascii="Corbel" w:hAnsi="Corbel"/>
        </w:rPr>
      </w:pPr>
      <w:r w:rsidRPr="00AC2896">
        <w:rPr>
          <w:rFonts w:ascii="Corbel" w:hAnsi="Corbel"/>
        </w:rPr>
        <w:t>Bill is survived by his wife, Carol Jeffers; children, Star, Alecia (Lowell), and Reid (Kristi); 10 grandchildren; 17 great-grandchildren; and siblings, John, Tom, Judy, and Chuck Jeffers</w:t>
      </w:r>
      <w:proofErr w:type="gramStart"/>
      <w:r w:rsidRPr="00AC2896">
        <w:rPr>
          <w:rFonts w:ascii="Corbel" w:hAnsi="Corbel"/>
        </w:rPr>
        <w:t xml:space="preserve">. </w:t>
      </w:r>
      <w:proofErr w:type="gramEnd"/>
      <w:r w:rsidRPr="00AC2896">
        <w:rPr>
          <w:rFonts w:ascii="Corbel" w:hAnsi="Corbel"/>
        </w:rPr>
        <w:t xml:space="preserve">He was preceded in death by his parents, </w:t>
      </w:r>
      <w:proofErr w:type="gramStart"/>
      <w:r w:rsidRPr="00AC2896">
        <w:rPr>
          <w:rFonts w:ascii="Corbel" w:hAnsi="Corbel"/>
        </w:rPr>
        <w:t>Lloyd</w:t>
      </w:r>
      <w:proofErr w:type="gramEnd"/>
      <w:r w:rsidRPr="00AC2896">
        <w:rPr>
          <w:rFonts w:ascii="Corbel" w:hAnsi="Corbel"/>
        </w:rPr>
        <w:t xml:space="preserve"> and Aletha; daughter, Sandi Utley; infant granddaughter; parents-in-law, Eddie and Edna Eickhoff; and brothers, James </w:t>
      </w:r>
      <w:proofErr w:type="spellStart"/>
      <w:r w:rsidRPr="00AC2896">
        <w:rPr>
          <w:rFonts w:ascii="Corbel" w:hAnsi="Corbel"/>
        </w:rPr>
        <w:t>Garvalia</w:t>
      </w:r>
      <w:proofErr w:type="spellEnd"/>
      <w:r w:rsidRPr="00AC2896">
        <w:rPr>
          <w:rFonts w:ascii="Corbel" w:hAnsi="Corbel"/>
        </w:rPr>
        <w:t xml:space="preserve"> and Richard Jeffers.</w:t>
      </w:r>
    </w:p>
    <w:p w14:paraId="322BA5BF" w14:textId="3B8247BB" w:rsidR="00AC2896" w:rsidRPr="00AC2896" w:rsidRDefault="00AC2896" w:rsidP="008241DE">
      <w:pPr>
        <w:pStyle w:val="NormalWeb"/>
        <w:shd w:val="clear" w:color="auto" w:fill="FFFFFF"/>
        <w:spacing w:before="0" w:beforeAutospacing="0" w:after="200" w:afterAutospacing="0"/>
        <w:rPr>
          <w:rFonts w:ascii="Corbel" w:hAnsi="Corbel"/>
        </w:rPr>
      </w:pPr>
      <w:r w:rsidRPr="00AC2896">
        <w:rPr>
          <w:rFonts w:ascii="Corbel" w:hAnsi="Corbel"/>
        </w:rPr>
        <w:t>A memorial service for Bill w</w:t>
      </w:r>
      <w:r w:rsidR="002623F6">
        <w:rPr>
          <w:rFonts w:ascii="Corbel" w:hAnsi="Corbel"/>
        </w:rPr>
        <w:t xml:space="preserve">as </w:t>
      </w:r>
      <w:r w:rsidRPr="00AC2896">
        <w:rPr>
          <w:rFonts w:ascii="Corbel" w:hAnsi="Corbel"/>
        </w:rPr>
        <w:t xml:space="preserve">held at 11:00 a.m. on Saturday, November 26, </w:t>
      </w:r>
      <w:proofErr w:type="gramStart"/>
      <w:r w:rsidRPr="00AC2896">
        <w:rPr>
          <w:rFonts w:ascii="Corbel" w:hAnsi="Corbel"/>
        </w:rPr>
        <w:t>2022</w:t>
      </w:r>
      <w:proofErr w:type="gramEnd"/>
      <w:r w:rsidRPr="00AC2896">
        <w:rPr>
          <w:rFonts w:ascii="Corbel" w:hAnsi="Corbel"/>
        </w:rPr>
        <w:t xml:space="preserve"> at Rushford Lutheran Church with Pastor Steve </w:t>
      </w:r>
      <w:proofErr w:type="spellStart"/>
      <w:r w:rsidRPr="00AC2896">
        <w:rPr>
          <w:rFonts w:ascii="Corbel" w:hAnsi="Corbel"/>
        </w:rPr>
        <w:t>Chellew</w:t>
      </w:r>
      <w:proofErr w:type="spellEnd"/>
      <w:r w:rsidRPr="00AC2896">
        <w:rPr>
          <w:rFonts w:ascii="Corbel" w:hAnsi="Corbel"/>
        </w:rPr>
        <w:t xml:space="preserve"> officiating.</w:t>
      </w:r>
      <w:r w:rsidR="006F19CA">
        <w:rPr>
          <w:rFonts w:ascii="Corbel" w:hAnsi="Corbel"/>
        </w:rPr>
        <w:t xml:space="preserve"> </w:t>
      </w:r>
      <w:r w:rsidRPr="00AC2896">
        <w:rPr>
          <w:rFonts w:ascii="Corbel" w:hAnsi="Corbel"/>
        </w:rPr>
        <w:t xml:space="preserve"> Burial will be held </w:t>
      </w:r>
      <w:proofErr w:type="gramStart"/>
      <w:r w:rsidRPr="00AC2896">
        <w:rPr>
          <w:rFonts w:ascii="Corbel" w:hAnsi="Corbel"/>
        </w:rPr>
        <w:t>at a later date</w:t>
      </w:r>
      <w:proofErr w:type="gramEnd"/>
      <w:r w:rsidRPr="00AC2896">
        <w:rPr>
          <w:rFonts w:ascii="Corbel" w:hAnsi="Corbel"/>
        </w:rPr>
        <w:t xml:space="preserve"> at the Minnesota State Veterans Cemetery in Preston, Minnesota</w:t>
      </w:r>
      <w:r w:rsidR="00AD292D">
        <w:rPr>
          <w:rFonts w:ascii="Corbel" w:hAnsi="Corbel"/>
        </w:rPr>
        <w:t>.</w:t>
      </w:r>
    </w:p>
    <w:p w14:paraId="66F4F7DB" w14:textId="49631469" w:rsidR="004929BB" w:rsidRPr="006C3B28" w:rsidRDefault="00000000" w:rsidP="00A03F76">
      <w:pPr>
        <w:pStyle w:val="BodyText-Contemporary"/>
        <w:spacing w:after="0" w:line="240" w:lineRule="auto"/>
        <w:jc w:val="center"/>
        <w:rPr>
          <w:rFonts w:ascii="Trebuchet MS" w:hAnsi="Trebuchet MS"/>
          <w:i/>
          <w:iCs/>
          <w:sz w:val="30"/>
          <w:szCs w:val="30"/>
        </w:rPr>
      </w:pPr>
      <w:r>
        <w:rPr>
          <w:rFonts w:ascii="Corbel" w:hAnsi="Corbel"/>
          <w:noProof/>
          <w:sz w:val="30"/>
          <w:szCs w:val="30"/>
        </w:rPr>
        <w:pict w14:anchorId="36CA5B6F">
          <v:shape id="_x0000_s3212" type="#_x0000_t75" style="position:absolute;left:0;text-align:left;margin-left:373.2pt;margin-top:410.4pt;width:2in;height:225.6pt;z-index:19;mso-position-horizontal-relative:margin;mso-position-vertical-relative:margin;mso-width-relative:page;mso-height-relative:page">
            <v:imagedata r:id="rId30" o:title="Light of the World Bulletin Cover"/>
            <w10:wrap type="topAndBottom" anchorx="margin" anchory="margin"/>
          </v:shape>
        </w:pict>
      </w:r>
      <w:r w:rsidR="00A03F76" w:rsidRPr="006C3B28">
        <w:rPr>
          <w:rFonts w:ascii="Trebuchet MS" w:hAnsi="Trebuchet MS"/>
          <w:i/>
          <w:iCs/>
          <w:sz w:val="30"/>
          <w:szCs w:val="30"/>
        </w:rPr>
        <w:t>Thanks be to God for</w:t>
      </w:r>
    </w:p>
    <w:p w14:paraId="1F80B765" w14:textId="22E514FE" w:rsidR="00BF3C06" w:rsidRDefault="00BF3C06" w:rsidP="00547908">
      <w:pPr>
        <w:pStyle w:val="BodyText-Contemporary"/>
        <w:spacing w:after="0" w:line="240" w:lineRule="auto"/>
        <w:rPr>
          <w:sz w:val="22"/>
        </w:rPr>
      </w:pPr>
    </w:p>
    <w:p w14:paraId="00FA16FB" w14:textId="715A5DA3" w:rsidR="001F0A44" w:rsidRDefault="001F0A44" w:rsidP="001F0A44">
      <w:pPr>
        <w:rPr>
          <w:sz w:val="22"/>
        </w:rPr>
        <w:sectPr w:rsidR="001F0A44" w:rsidSect="0052346C">
          <w:headerReference w:type="even" r:id="rId31"/>
          <w:headerReference w:type="default" r:id="rId32"/>
          <w:pgSz w:w="12240" w:h="15840" w:code="1"/>
          <w:pgMar w:top="864" w:right="864" w:bottom="1152" w:left="878" w:header="720" w:footer="720" w:gutter="0"/>
          <w:cols w:num="3" w:space="403"/>
        </w:sectPr>
      </w:pPr>
    </w:p>
    <w:tbl>
      <w:tblPr>
        <w:tblW w:w="8008"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58"/>
        <w:gridCol w:w="4450"/>
      </w:tblGrid>
      <w:tr w:rsidR="00AA113A" w14:paraId="0773F756" w14:textId="77777777" w:rsidTr="00AA113A">
        <w:trPr>
          <w:trHeight w:val="1340"/>
        </w:trPr>
        <w:tc>
          <w:tcPr>
            <w:tcW w:w="3558" w:type="dxa"/>
            <w:tcBorders>
              <w:top w:val="nil"/>
              <w:left w:val="nil"/>
              <w:bottom w:val="nil"/>
              <w:right w:val="nil"/>
            </w:tcBorders>
          </w:tcPr>
          <w:p w14:paraId="299CEAEF" w14:textId="219E6AB0" w:rsidR="00AA113A" w:rsidRPr="005136A0" w:rsidRDefault="00AA113A" w:rsidP="008C195A">
            <w:pPr>
              <w:pStyle w:val="ReturnAddress-Contemporary"/>
              <w:rPr>
                <w:rFonts w:ascii="Corbel" w:hAnsi="Corbel"/>
                <w:sz w:val="24"/>
                <w:szCs w:val="24"/>
              </w:rPr>
            </w:pPr>
            <w:r w:rsidRPr="005136A0">
              <w:rPr>
                <w:rFonts w:ascii="Corbel" w:hAnsi="Corbel"/>
                <w:sz w:val="24"/>
                <w:szCs w:val="24"/>
              </w:rPr>
              <w:lastRenderedPageBreak/>
              <w:t>Fountain Lutheran Church</w:t>
            </w:r>
          </w:p>
          <w:p w14:paraId="03ED97B0" w14:textId="4444C4DA" w:rsidR="00AA113A" w:rsidRPr="005136A0" w:rsidRDefault="00AA113A">
            <w:pPr>
              <w:pStyle w:val="ReturnAddress-Contemporary"/>
              <w:rPr>
                <w:rFonts w:ascii="Corbel" w:hAnsi="Corbel"/>
                <w:sz w:val="24"/>
                <w:szCs w:val="24"/>
              </w:rPr>
            </w:pPr>
            <w:r w:rsidRPr="005136A0">
              <w:rPr>
                <w:rFonts w:ascii="Corbel" w:hAnsi="Corbel"/>
                <w:sz w:val="24"/>
                <w:szCs w:val="24"/>
              </w:rPr>
              <w:t>P.O. Box 75</w:t>
            </w:r>
          </w:p>
          <w:p w14:paraId="4CE0EBA4" w14:textId="117F0635" w:rsidR="00AA113A" w:rsidRPr="005136A0" w:rsidRDefault="00F94A77">
            <w:pPr>
              <w:pStyle w:val="ReturnAddress-Contemporary"/>
              <w:rPr>
                <w:rFonts w:ascii="Corbel" w:hAnsi="Corbel"/>
                <w:sz w:val="24"/>
                <w:szCs w:val="24"/>
              </w:rPr>
            </w:pPr>
            <w:r w:rsidRPr="005136A0">
              <w:rPr>
                <w:rFonts w:ascii="Corbel" w:hAnsi="Corbel"/>
                <w:sz w:val="24"/>
                <w:szCs w:val="24"/>
              </w:rPr>
              <w:t>Fountain</w:t>
            </w:r>
            <w:r w:rsidR="00AA113A" w:rsidRPr="005136A0">
              <w:rPr>
                <w:rFonts w:ascii="Corbel" w:hAnsi="Corbel"/>
                <w:sz w:val="24"/>
                <w:szCs w:val="24"/>
              </w:rPr>
              <w:t>, MN  55935-0075</w:t>
            </w:r>
          </w:p>
          <w:p w14:paraId="6BBCCEF6" w14:textId="77777777" w:rsidR="00AA113A" w:rsidRPr="005136A0" w:rsidRDefault="00AA113A">
            <w:pPr>
              <w:pStyle w:val="ReturnAddress-Contemporary"/>
              <w:rPr>
                <w:rFonts w:ascii="Corbel" w:hAnsi="Corbel"/>
                <w:sz w:val="24"/>
                <w:szCs w:val="24"/>
              </w:rPr>
            </w:pPr>
          </w:p>
          <w:p w14:paraId="455CB225" w14:textId="77777777" w:rsidR="00AA113A" w:rsidRPr="005136A0" w:rsidRDefault="00AA113A">
            <w:pPr>
              <w:pStyle w:val="ReturnAddress-Contemporary"/>
              <w:rPr>
                <w:rFonts w:ascii="Corbel" w:hAnsi="Corbel"/>
                <w:sz w:val="24"/>
                <w:szCs w:val="24"/>
              </w:rPr>
            </w:pPr>
          </w:p>
          <w:p w14:paraId="102B1C2C" w14:textId="77777777" w:rsidR="00AA113A" w:rsidRPr="005136A0" w:rsidRDefault="00AA113A">
            <w:pPr>
              <w:pStyle w:val="ReturnAddress-Contemporary"/>
              <w:rPr>
                <w:rFonts w:ascii="Corbel" w:hAnsi="Corbel"/>
                <w:sz w:val="24"/>
                <w:szCs w:val="24"/>
              </w:rPr>
            </w:pPr>
            <w:r w:rsidRPr="005136A0">
              <w:rPr>
                <w:rFonts w:ascii="Corbel" w:hAnsi="Corbel"/>
                <w:sz w:val="24"/>
                <w:szCs w:val="24"/>
              </w:rPr>
              <w:t>ADDRESS SERVICE REQUESTED</w:t>
            </w:r>
          </w:p>
          <w:p w14:paraId="60E47895" w14:textId="77777777" w:rsidR="00AA113A" w:rsidRPr="009B6366" w:rsidRDefault="00AA113A">
            <w:pPr>
              <w:pStyle w:val="ReturnAddress-Contemporary"/>
            </w:pPr>
          </w:p>
        </w:tc>
        <w:tc>
          <w:tcPr>
            <w:tcW w:w="4450" w:type="dxa"/>
            <w:tcBorders>
              <w:top w:val="nil"/>
              <w:left w:val="nil"/>
              <w:bottom w:val="nil"/>
              <w:right w:val="nil"/>
            </w:tcBorders>
          </w:tcPr>
          <w:p w14:paraId="37F2D99A" w14:textId="77777777" w:rsidR="00AA113A" w:rsidRPr="009B6366" w:rsidRDefault="00AA113A">
            <w:pPr>
              <w:pStyle w:val="BodyText"/>
            </w:pPr>
          </w:p>
        </w:tc>
      </w:tr>
    </w:tbl>
    <w:p w14:paraId="06E4437C" w14:textId="77777777" w:rsidR="00FB75A8" w:rsidRPr="00AE292B" w:rsidRDefault="00FB75A8" w:rsidP="00AE292B">
      <w:pPr>
        <w:pStyle w:val="BodyText"/>
        <w:spacing w:after="0"/>
        <w:rPr>
          <w:rFonts w:ascii="Corbel" w:hAnsi="Corbel"/>
        </w:rPr>
      </w:pPr>
    </w:p>
    <w:p w14:paraId="7DFDAA16" w14:textId="77777777" w:rsidR="00FB75A8" w:rsidRPr="00AE292B" w:rsidRDefault="00FB75A8" w:rsidP="00AE292B">
      <w:pPr>
        <w:pStyle w:val="BodyText"/>
        <w:spacing w:after="0"/>
        <w:rPr>
          <w:rFonts w:ascii="Corbel" w:hAnsi="Corbel"/>
        </w:rPr>
      </w:pPr>
    </w:p>
    <w:p w14:paraId="0772F71F" w14:textId="3D8CC75B" w:rsidR="00FB75A8" w:rsidRPr="006717FA" w:rsidRDefault="00000000" w:rsidP="008C195A">
      <w:pPr>
        <w:pStyle w:val="BodyText"/>
        <w:rPr>
          <w:rFonts w:ascii="Trebuchet MS" w:hAnsi="Trebuchet MS"/>
          <w:i/>
          <w:sz w:val="48"/>
          <w:szCs w:val="48"/>
        </w:rPr>
      </w:pPr>
      <w:r>
        <w:rPr>
          <w:noProof/>
        </w:rPr>
        <w:pict w14:anchorId="682FB280">
          <v:shape id="_x0000_s3214" type="#_x0000_t75" style="position:absolute;margin-left:35.2pt;margin-top:143.4pt;width:143.4pt;height:177pt;z-index:20;mso-position-horizontal-relative:margin;mso-position-vertical-relative:margin;mso-width-relative:page;mso-height-relative:page">
            <v:imagedata r:id="rId33" o:title="DEC01C"/>
            <w10:wrap type="topAndBottom" anchorx="margin" anchory="margin"/>
          </v:shape>
        </w:pict>
      </w:r>
      <w:r w:rsidR="001416E9" w:rsidRPr="006717FA">
        <w:rPr>
          <w:rFonts w:ascii="Trebuchet MS" w:hAnsi="Trebuchet MS"/>
          <w:i/>
          <w:sz w:val="48"/>
          <w:szCs w:val="48"/>
        </w:rPr>
        <w:t>FOUNTAIN MESSENGER</w:t>
      </w:r>
    </w:p>
    <w:p w14:paraId="511676F5" w14:textId="730C6812" w:rsidR="00D41107" w:rsidRPr="00D41107" w:rsidRDefault="00D41107" w:rsidP="00AE292B">
      <w:pPr>
        <w:rPr>
          <w:rFonts w:ascii="Corbel" w:eastAsia="Corbel" w:hAnsi="Corbel" w:cs="Arial"/>
          <w:sz w:val="24"/>
          <w:szCs w:val="24"/>
        </w:rPr>
      </w:pPr>
    </w:p>
    <w:p w14:paraId="65DE6F24" w14:textId="77777777" w:rsidR="00D41107" w:rsidRPr="00D41107" w:rsidRDefault="00D41107" w:rsidP="00AE292B">
      <w:pPr>
        <w:rPr>
          <w:rFonts w:ascii="Corbel" w:eastAsia="Corbel" w:hAnsi="Corbel" w:cs="Arial"/>
          <w:sz w:val="24"/>
          <w:szCs w:val="24"/>
        </w:rPr>
      </w:pPr>
    </w:p>
    <w:p w14:paraId="215AA5A0" w14:textId="77777777" w:rsidR="00D41107" w:rsidRPr="00D41107" w:rsidRDefault="00D41107" w:rsidP="00AE292B">
      <w:pPr>
        <w:rPr>
          <w:rFonts w:ascii="Corbel" w:eastAsia="Corbel" w:hAnsi="Corbel" w:cs="Arial"/>
          <w:sz w:val="24"/>
          <w:szCs w:val="24"/>
        </w:rPr>
      </w:pPr>
    </w:p>
    <w:p w14:paraId="2D90B408" w14:textId="77777777" w:rsidR="00D41107" w:rsidRDefault="00D41107" w:rsidP="00AE292B">
      <w:pPr>
        <w:rPr>
          <w:rFonts w:ascii="Corbel" w:eastAsia="Corbel" w:hAnsi="Corbel" w:cs="Arial"/>
          <w:sz w:val="24"/>
          <w:szCs w:val="24"/>
        </w:rPr>
      </w:pPr>
    </w:p>
    <w:p w14:paraId="5BC18EF4" w14:textId="77777777" w:rsidR="00AE292B" w:rsidRDefault="00AE292B" w:rsidP="00AE292B">
      <w:pPr>
        <w:rPr>
          <w:rFonts w:ascii="Corbel" w:eastAsia="Corbel" w:hAnsi="Corbel" w:cs="Arial"/>
          <w:sz w:val="24"/>
          <w:szCs w:val="24"/>
        </w:rPr>
      </w:pPr>
    </w:p>
    <w:p w14:paraId="33D40969" w14:textId="77777777" w:rsidR="00AE292B" w:rsidRDefault="00AE292B" w:rsidP="00AE292B">
      <w:pPr>
        <w:rPr>
          <w:rFonts w:ascii="Corbel" w:eastAsia="Corbel" w:hAnsi="Corbel" w:cs="Arial"/>
          <w:sz w:val="24"/>
          <w:szCs w:val="24"/>
        </w:rPr>
      </w:pPr>
    </w:p>
    <w:p w14:paraId="22FE67D0" w14:textId="77777777" w:rsidR="00AE292B" w:rsidRDefault="00AE292B" w:rsidP="00AE292B">
      <w:pPr>
        <w:rPr>
          <w:rFonts w:ascii="Corbel" w:eastAsia="Corbel" w:hAnsi="Corbel" w:cs="Arial"/>
          <w:sz w:val="24"/>
          <w:szCs w:val="24"/>
        </w:rPr>
      </w:pPr>
    </w:p>
    <w:p w14:paraId="22386F6D" w14:textId="77777777" w:rsidR="00AE292B" w:rsidRDefault="00AE292B" w:rsidP="00AE292B">
      <w:pPr>
        <w:rPr>
          <w:rFonts w:ascii="Corbel" w:eastAsia="Corbel" w:hAnsi="Corbel" w:cs="Arial"/>
          <w:sz w:val="24"/>
          <w:szCs w:val="24"/>
        </w:rPr>
      </w:pPr>
    </w:p>
    <w:p w14:paraId="219AE3E1" w14:textId="77777777" w:rsidR="00AE292B" w:rsidRDefault="00AE292B" w:rsidP="00AE292B">
      <w:pPr>
        <w:rPr>
          <w:rFonts w:ascii="Corbel" w:eastAsia="Corbel" w:hAnsi="Corbel" w:cs="Arial"/>
          <w:sz w:val="24"/>
          <w:szCs w:val="24"/>
        </w:rPr>
      </w:pPr>
    </w:p>
    <w:p w14:paraId="7D14AF74" w14:textId="77777777" w:rsidR="00AE292B" w:rsidRPr="00D41107" w:rsidRDefault="00AE292B" w:rsidP="00AE292B">
      <w:pPr>
        <w:rPr>
          <w:rFonts w:ascii="Corbel" w:eastAsia="Corbel" w:hAnsi="Corbel" w:cs="Arial"/>
          <w:sz w:val="24"/>
          <w:szCs w:val="24"/>
        </w:rPr>
      </w:pPr>
    </w:p>
    <w:p w14:paraId="235766A2" w14:textId="77777777" w:rsidR="00D41107" w:rsidRPr="00D41107" w:rsidRDefault="00D41107" w:rsidP="00AE292B">
      <w:pPr>
        <w:rPr>
          <w:rFonts w:ascii="Corbel" w:eastAsia="Corbel" w:hAnsi="Corbel" w:cs="Arial"/>
          <w:sz w:val="24"/>
          <w:szCs w:val="24"/>
        </w:rPr>
      </w:pPr>
    </w:p>
    <w:p w14:paraId="56183E99" w14:textId="77777777" w:rsidR="00D41107" w:rsidRPr="00D41107" w:rsidRDefault="00D41107" w:rsidP="00AE292B">
      <w:pPr>
        <w:rPr>
          <w:rFonts w:ascii="Corbel" w:eastAsia="Corbel" w:hAnsi="Corbel" w:cs="Arial"/>
          <w:sz w:val="24"/>
          <w:szCs w:val="24"/>
        </w:rPr>
      </w:pPr>
    </w:p>
    <w:p w14:paraId="09A86090" w14:textId="234E695D" w:rsidR="00D41107" w:rsidRPr="00D41107" w:rsidRDefault="00D41107" w:rsidP="00AE292B">
      <w:pPr>
        <w:rPr>
          <w:rFonts w:ascii="Corbel" w:eastAsia="Corbel" w:hAnsi="Corbel"/>
          <w:sz w:val="24"/>
          <w:szCs w:val="24"/>
          <w:lang w:val="en"/>
        </w:rPr>
      </w:pPr>
    </w:p>
    <w:p w14:paraId="1B8D2565" w14:textId="4B631FDE" w:rsidR="00D41107" w:rsidRPr="00D41107" w:rsidRDefault="00D41107" w:rsidP="00AE292B">
      <w:pPr>
        <w:rPr>
          <w:rFonts w:ascii="Corbel" w:eastAsia="Corbel" w:hAnsi="Corbel"/>
          <w:sz w:val="24"/>
          <w:szCs w:val="24"/>
          <w:lang w:val="en"/>
        </w:rPr>
      </w:pPr>
    </w:p>
    <w:p w14:paraId="10E04632" w14:textId="34CA5786" w:rsidR="00D41107" w:rsidRPr="00D41107" w:rsidRDefault="00000000" w:rsidP="00AE292B">
      <w:pPr>
        <w:rPr>
          <w:rFonts w:ascii="Corbel" w:eastAsia="Corbel" w:hAnsi="Corbel"/>
          <w:sz w:val="24"/>
          <w:szCs w:val="24"/>
          <w:lang w:val="en"/>
        </w:rPr>
      </w:pPr>
      <w:r>
        <w:rPr>
          <w:noProof/>
        </w:rPr>
        <w:pict w14:anchorId="15D638F3">
          <v:shape id="_x0000_s3209" type="#_x0000_t75" style="position:absolute;margin-left:0;margin-top:3.6pt;width:201.6pt;height:94.5pt;z-index:14;visibility:visible;mso-wrap-style:square;mso-width-percent:0;mso-height-percent:0;mso-wrap-distance-left:2.88pt;mso-wrap-distance-top:2.88pt;mso-wrap-distance-right:2.88pt;mso-wrap-distance-bottom:2.88pt;mso-position-horizontal-relative:text;mso-position-vertical-relative:text;mso-width-percent:0;mso-height-percent:0;mso-width-relative:page;mso-height-relative:page">
            <v:imagedata r:id="rId34" o:title="" croptop="4837f" cropbottom="7490f" cropleft="11333f" cropright="8157f"/>
          </v:shape>
        </w:pict>
      </w:r>
    </w:p>
    <w:p w14:paraId="06F1AFFA" w14:textId="5F2A9C79" w:rsidR="00D41107" w:rsidRPr="00D41107" w:rsidRDefault="00000000" w:rsidP="00AE292B">
      <w:pPr>
        <w:rPr>
          <w:rFonts w:ascii="Corbel" w:eastAsia="Corbel" w:hAnsi="Corbel"/>
          <w:sz w:val="24"/>
          <w:szCs w:val="24"/>
          <w:lang w:val="en"/>
        </w:rPr>
      </w:pPr>
      <w:r>
        <w:rPr>
          <w:noProof/>
        </w:rPr>
        <w:pict w14:anchorId="16B74851">
          <v:shape id="Text Box 3" o:spid="_x0000_s3207" type="#_x0000_t202" style="position:absolute;margin-left:203.1pt;margin-top:13.6pt;width:1in;height:46.95pt;z-index:15;visibility:visible;mso-wrap-style:square;mso-width-percent:0;mso-height-percent:0;mso-wrap-distance-left:2.88pt;mso-wrap-distance-top:2.88pt;mso-wrap-distance-right:2.88pt;mso-wrap-distance-bottom:2.88pt;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" filled="f" stroked="f">
            <v:textbox inset="2.88pt,2.88pt,2.88pt,2.88pt">
              <w:txbxContent>
                <w:p w14:paraId="781D5D2C" w14:textId="77777777" w:rsidR="00D41107" w:rsidRDefault="00D41107" w:rsidP="00D41107">
                  <w:pPr>
                    <w:widowControl w:val="0"/>
                    <w:jc w:val="center"/>
                    <w:rPr>
                      <w:rFonts w:ascii="Arial" w:hAnsi="Arial" w:cs="Arial"/>
                      <w:sz w:val="80"/>
                      <w:szCs w:val="80"/>
                    </w:rPr>
                  </w:pPr>
                  <w:r>
                    <w:rPr>
                      <w:rFonts w:ascii="Arial" w:hAnsi="Arial" w:cs="Arial"/>
                      <w:sz w:val="80"/>
                      <w:szCs w:val="80"/>
                    </w:rPr>
                    <w:t>via</w:t>
                  </w:r>
                </w:p>
              </w:txbxContent>
            </v:textbox>
          </v:shape>
        </w:pict>
      </w:r>
    </w:p>
    <w:p w14:paraId="00F8CC10" w14:textId="00C1BCDB" w:rsidR="00D41107" w:rsidRPr="00D41107" w:rsidRDefault="00000000" w:rsidP="00AE292B">
      <w:pPr>
        <w:rPr>
          <w:rFonts w:ascii="Corbel" w:eastAsia="Corbel" w:hAnsi="Corbel"/>
          <w:color w:val="262626"/>
          <w:sz w:val="24"/>
          <w:szCs w:val="24"/>
        </w:rPr>
      </w:pPr>
      <w:r>
        <w:rPr>
          <w:noProof/>
        </w:rPr>
        <w:pict w14:anchorId="52625E87">
          <v:shape id="Picture 38" o:spid="_x0000_s3208" type="#_x0000_t75" style="position:absolute;margin-left:277.5pt;margin-top:1.05pt;width:252pt;height:46.65pt;z-index:16;visibility:visible;mso-wrap-style:square;mso-width-percent:0;mso-height-percent:0;mso-wrap-distance-left:2.88pt;mso-wrap-distance-top:2.88pt;mso-wrap-distance-right:2.88pt;mso-wrap-distance-bottom:2.88pt;mso-position-horizontal-relative:text;mso-position-vertical-relative:text;mso-width-percent:0;mso-height-percent:0;mso-width-relative:page;mso-height-relative:page">
            <v:imagedata r:id="rId35" o:title=""/>
          </v:shape>
        </w:pict>
      </w:r>
    </w:p>
    <w:p w14:paraId="63B924CD" w14:textId="0B84DB71" w:rsidR="00D41107" w:rsidRPr="00D41107" w:rsidRDefault="00000000" w:rsidP="00AE292B">
      <w:pPr>
        <w:rPr>
          <w:rFonts w:ascii="Corbel" w:eastAsia="Corbel" w:hAnsi="Corbel"/>
          <w:color w:val="262626"/>
          <w:sz w:val="24"/>
          <w:szCs w:val="24"/>
        </w:rPr>
      </w:pPr>
      <w:r>
        <w:rPr>
          <w:noProof/>
        </w:rPr>
        <w:pict w14:anchorId="020B6DED">
          <v:shape id="Text Box 36" o:spid="_x0000_s3206" type="#_x0000_t202" style="position:absolute;margin-left:0;margin-top:61.1pt;width:7in;height:64.8pt;z-index:17;visibility:visible;mso-wrap-style:square;mso-width-percent:0;mso-height-percent:0;mso-wrap-distance-left:2.88pt;mso-wrap-distance-top:2.88pt;mso-wrap-distance-right:2.88pt;mso-wrap-distance-bottom:2.88pt;mso-position-horizontal-relative:text;mso-position-vertical-relative:text;mso-width-percent:0;mso-height-percent:0;mso-width-relative:page;mso-height-relative:page;v-text-anchor:top" filled="f" stroked="f">
            <v:textbox inset="2.88pt,2.88pt,2.88pt,2.88pt">
              <w:txbxContent>
                <w:p w14:paraId="36E9DDAC" w14:textId="77777777" w:rsidR="00D41107" w:rsidRPr="001669C5" w:rsidRDefault="00D41107" w:rsidP="00D41107">
                  <w:pPr>
                    <w:widowControl w:val="0"/>
                    <w:jc w:val="center"/>
                    <w:rPr>
                      <w:rFonts w:ascii="Arial" w:hAnsi="Arial" w:cs="Arial"/>
                      <w:b/>
                      <w:bCs/>
                      <w:sz w:val="56"/>
                      <w:szCs w:val="56"/>
                    </w:rPr>
                  </w:pPr>
                  <w:r w:rsidRPr="001669C5">
                    <w:rPr>
                      <w:rFonts w:ascii="Arial" w:hAnsi="Arial" w:cs="Arial"/>
                      <w:b/>
                      <w:bCs/>
                      <w:sz w:val="56"/>
                      <w:szCs w:val="56"/>
                    </w:rPr>
                    <w:t>SUNDAYS at 9:00 am</w:t>
                  </w:r>
                </w:p>
                <w:p w14:paraId="44E9DC5C" w14:textId="77777777" w:rsidR="00D41107" w:rsidRPr="000C2E82" w:rsidRDefault="00D41107" w:rsidP="00D41107">
                  <w:pPr>
                    <w:widowControl w:val="0"/>
                    <w:jc w:val="center"/>
                    <w:rPr>
                      <w:rFonts w:ascii="Arial" w:hAnsi="Arial" w:cs="Arial"/>
                      <w:b/>
                      <w:bCs/>
                      <w:sz w:val="40"/>
                      <w:szCs w:val="40"/>
                    </w:rPr>
                  </w:pPr>
                  <w:r w:rsidRPr="000C2E82">
                    <w:rPr>
                      <w:rFonts w:ascii="Arial" w:hAnsi="Arial" w:cs="Arial"/>
                      <w:b/>
                      <w:bCs/>
                      <w:sz w:val="40"/>
                      <w:szCs w:val="40"/>
                    </w:rPr>
                    <w:t>www.facebook.com/</w:t>
                  </w:r>
                  <w:r>
                    <w:rPr>
                      <w:rFonts w:ascii="Arial" w:hAnsi="Arial" w:cs="Arial"/>
                      <w:b/>
                      <w:bCs/>
                      <w:sz w:val="40"/>
                      <w:szCs w:val="40"/>
                    </w:rPr>
                    <w:t>Fountain</w:t>
                  </w:r>
                  <w:r w:rsidRPr="000C2E82">
                    <w:rPr>
                      <w:rFonts w:ascii="Arial" w:hAnsi="Arial" w:cs="Arial"/>
                      <w:b/>
                      <w:bCs/>
                      <w:sz w:val="40"/>
                      <w:szCs w:val="40"/>
                    </w:rPr>
                    <w:t>Lutheran</w:t>
                  </w:r>
                  <w:r>
                    <w:rPr>
                      <w:rFonts w:ascii="Arial" w:hAnsi="Arial" w:cs="Arial"/>
                      <w:b/>
                      <w:bCs/>
                      <w:sz w:val="40"/>
                      <w:szCs w:val="40"/>
                    </w:rPr>
                    <w:t>Church/</w:t>
                  </w:r>
                </w:p>
              </w:txbxContent>
            </v:textbox>
          </v:shape>
        </w:pict>
      </w:r>
    </w:p>
    <w:sectPr w:rsidR="00D41107" w:rsidRPr="00D41107" w:rsidSect="00E54809">
      <w:headerReference w:type="even" r:id="rId36"/>
      <w:headerReference w:type="default" r:id="rId37"/>
      <w:footerReference w:type="even" r:id="rId38"/>
      <w:footerReference w:type="default" r:id="rId39"/>
      <w:pgSz w:w="12240" w:h="15840" w:code="1"/>
      <w:pgMar w:top="720" w:right="878" w:bottom="720" w:left="87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25BF46" w14:textId="77777777" w:rsidR="0056070A" w:rsidRDefault="0056070A">
      <w:r>
        <w:separator/>
      </w:r>
    </w:p>
  </w:endnote>
  <w:endnote w:type="continuationSeparator" w:id="0">
    <w:p w14:paraId="6D57D5C0" w14:textId="77777777" w:rsidR="0056070A" w:rsidRDefault="005607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95 Helvetica Black">
    <w:altName w:val="Courier New"/>
    <w:charset w:val="00"/>
    <w:family w:val="auto"/>
    <w:pitch w:val="variable"/>
    <w:sig w:usb0="03000000"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Corbel">
    <w:panose1 w:val="020B0503020204020204"/>
    <w:charset w:val="00"/>
    <w:family w:val="swiss"/>
    <w:pitch w:val="variable"/>
    <w:sig w:usb0="A00002EF" w:usb1="4000A44B" w:usb2="00000000" w:usb3="00000000" w:csb0="0000019F" w:csb1="00000000"/>
  </w:font>
  <w:font w:name="Liberation Serif">
    <w:altName w:val="Times New Roman"/>
    <w:charset w:val="00"/>
    <w:family w:val="roman"/>
    <w:pitch w:val="variable"/>
  </w:font>
  <w:font w:name="NSimSun">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AAFA04" w14:textId="77777777" w:rsidR="004E4D77" w:rsidRDefault="004E4D77">
    <w:pPr>
      <w:pStyle w:val="Footer"/>
      <w:jc w:val="center"/>
      <w:rPr>
        <w: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5351A3" w14:textId="77777777" w:rsidR="004E4D77" w:rsidRDefault="004E4D77">
    <w:pPr>
      <w:pStyle w:val="Footer"/>
      <w:rPr>
        <w: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DC9C53" w14:textId="77777777" w:rsidR="0056070A" w:rsidRDefault="0056070A">
      <w:r>
        <w:separator/>
      </w:r>
    </w:p>
  </w:footnote>
  <w:footnote w:type="continuationSeparator" w:id="0">
    <w:p w14:paraId="0AB18AE5" w14:textId="77777777" w:rsidR="0056070A" w:rsidRDefault="0056070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76FD39" w14:textId="77777777" w:rsidR="004E4D77" w:rsidRDefault="004E4D77">
    <w:pPr>
      <w:pStyle w:val="Header"/>
      <w:jc w:val="center"/>
      <w:rPr>
        <w:sz w:val="72"/>
      </w:rPr>
    </w:pPr>
    <w:r>
      <w:rPr>
        <w:sz w:val="72"/>
      </w:rPr>
      <w:t>Worship &amp; Evangelism</w:t>
    </w:r>
  </w:p>
  <w:p w14:paraId="6CDD3DA9" w14:textId="77777777" w:rsidR="004E4D77" w:rsidRDefault="00000000">
    <w:pPr>
      <w:pStyle w:val="Header"/>
      <w:jc w:val="center"/>
    </w:pPr>
    <w:r>
      <w:rPr>
        <w:b/>
        <w:noProof/>
        <w:sz w:val="40"/>
      </w:rPr>
      <w:pict w14:anchorId="7E9360F2">
        <v:line id="_x0000_s1150" style="position:absolute;left:0;text-align:left;z-index:1" from="6.5pt,5.8pt" to="517.7pt,5.8pt" o:allowincell="f" strokeweight="2.25pt"/>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114B80" w14:textId="77777777" w:rsidR="004E4D77" w:rsidRDefault="00000000" w:rsidP="0083074F">
    <w:pPr>
      <w:pStyle w:val="Header"/>
    </w:pPr>
    <w:r>
      <w:rPr>
        <w:noProof/>
      </w:rPr>
      <w:pict w14:anchorId="1124DC84">
        <v:shapetype id="_x0000_t202" coordsize="21600,21600" o:spt="202" path="m,l,21600r21600,l21600,xe">
          <v:stroke joinstyle="miter"/>
          <v:path gradientshapeok="t" o:connecttype="rect"/>
        </v:shapetype>
        <v:shape id="_x0000_s1203" type="#_x0000_t202" style="position:absolute;margin-left:0;margin-top:0;width:524.15pt;height:100.8pt;z-index:2;mso-wrap-distance-bottom:14.4pt;mso-position-horizontal-relative:margin;mso-position-vertical-relative:margin" o:allowincell="f" strokecolor="#333" strokeweight="3pt">
          <v:textbox>
            <w:txbxContent>
              <w:p w14:paraId="2800AEE1" w14:textId="223E95A1" w:rsidR="004E4D77" w:rsidRPr="00832DB0" w:rsidRDefault="009046DC" w:rsidP="006334EA">
                <w:pPr>
                  <w:pStyle w:val="Title-Contemporary"/>
                  <w:spacing w:line="240" w:lineRule="auto"/>
                  <w:jc w:val="center"/>
                  <w:rPr>
                    <w:i/>
                    <w:color w:val="0070C0"/>
                    <w:sz w:val="96"/>
                    <w:szCs w:val="96"/>
                  </w:rPr>
                </w:pPr>
                <w:r w:rsidRPr="00832DB0">
                  <w:rPr>
                    <w:i/>
                    <w:color w:val="0070C0"/>
                    <w:sz w:val="96"/>
                    <w:szCs w:val="96"/>
                  </w:rPr>
                  <w:t>Fountain Messen</w:t>
                </w:r>
                <w:r w:rsidR="00A874D2" w:rsidRPr="00832DB0">
                  <w:rPr>
                    <w:i/>
                    <w:color w:val="0070C0"/>
                    <w:sz w:val="96"/>
                    <w:szCs w:val="96"/>
                  </w:rPr>
                  <w:t>g</w:t>
                </w:r>
                <w:r w:rsidRPr="00832DB0">
                  <w:rPr>
                    <w:i/>
                    <w:color w:val="0070C0"/>
                    <w:sz w:val="96"/>
                    <w:szCs w:val="96"/>
                  </w:rPr>
                  <w:t>er</w:t>
                </w:r>
              </w:p>
              <w:p w14:paraId="1F86CAF5" w14:textId="5B30B1BA" w:rsidR="004E4D77" w:rsidRPr="00DC18DD" w:rsidRDefault="004E4D77" w:rsidP="006334EA">
                <w:pPr>
                  <w:pStyle w:val="IssueVolumeDate-Contemporary"/>
                  <w:spacing w:line="240" w:lineRule="auto"/>
                  <w:jc w:val="left"/>
                  <w:rPr>
                    <w:color w:val="0070C0"/>
                    <w:sz w:val="24"/>
                    <w:szCs w:val="24"/>
                  </w:rPr>
                </w:pPr>
                <w:r w:rsidRPr="00DC18DD">
                  <w:rPr>
                    <w:color w:val="0070C0"/>
                    <w:sz w:val="24"/>
                    <w:szCs w:val="24"/>
                  </w:rPr>
                  <w:t xml:space="preserve">The newsletter of </w:t>
                </w:r>
                <w:r w:rsidR="00C05B5A" w:rsidRPr="00DC18DD">
                  <w:rPr>
                    <w:color w:val="0070C0"/>
                    <w:sz w:val="24"/>
                    <w:szCs w:val="24"/>
                  </w:rPr>
                  <w:t xml:space="preserve">Fountain </w:t>
                </w:r>
                <w:r w:rsidRPr="00DC18DD">
                  <w:rPr>
                    <w:color w:val="0070C0"/>
                    <w:sz w:val="24"/>
                    <w:szCs w:val="24"/>
                  </w:rPr>
                  <w:t xml:space="preserve">Lutheran Church, </w:t>
                </w:r>
                <w:r w:rsidR="00C05B5A" w:rsidRPr="00DC18DD">
                  <w:rPr>
                    <w:color w:val="0070C0"/>
                    <w:sz w:val="24"/>
                    <w:szCs w:val="24"/>
                  </w:rPr>
                  <w:t>Fountain</w:t>
                </w:r>
                <w:r w:rsidRPr="00DC18DD">
                  <w:rPr>
                    <w:color w:val="0070C0"/>
                    <w:sz w:val="24"/>
                    <w:szCs w:val="24"/>
                  </w:rPr>
                  <w:t>, Minnesota            December 20</w:t>
                </w:r>
                <w:r w:rsidR="00703B3C" w:rsidRPr="00DC18DD">
                  <w:rPr>
                    <w:color w:val="0070C0"/>
                    <w:sz w:val="24"/>
                    <w:szCs w:val="24"/>
                  </w:rPr>
                  <w:t>2</w:t>
                </w:r>
                <w:r w:rsidR="004D6BE7" w:rsidRPr="00DC18DD">
                  <w:rPr>
                    <w:color w:val="0070C0"/>
                    <w:sz w:val="24"/>
                    <w:szCs w:val="24"/>
                  </w:rPr>
                  <w:t>2</w:t>
                </w:r>
              </w:p>
              <w:p w14:paraId="53A1EAEE" w14:textId="77777777" w:rsidR="002A3622" w:rsidRPr="002A3622" w:rsidRDefault="002A3622" w:rsidP="006334EA">
                <w:pPr>
                  <w:pStyle w:val="IssueVolumeDate-Contemporary"/>
                  <w:spacing w:line="240" w:lineRule="auto"/>
                  <w:jc w:val="center"/>
                  <w:rPr>
                    <w:sz w:val="8"/>
                    <w:szCs w:val="8"/>
                  </w:rPr>
                </w:pPr>
              </w:p>
              <w:p w14:paraId="5B26A4ED" w14:textId="70CA3000" w:rsidR="009B4C91" w:rsidRPr="002427FF" w:rsidRDefault="009B4C91" w:rsidP="006334EA">
                <w:pPr>
                  <w:pStyle w:val="IssueVolumeDate-Contemporary"/>
                  <w:spacing w:line="240" w:lineRule="auto"/>
                  <w:jc w:val="center"/>
                  <w:rPr>
                    <w:rFonts w:ascii="Corbel" w:hAnsi="Corbel"/>
                    <w:i/>
                    <w:color w:val="FF0000"/>
                    <w:sz w:val="28"/>
                    <w:szCs w:val="28"/>
                  </w:rPr>
                </w:pPr>
                <w:r w:rsidRPr="002427FF">
                  <w:rPr>
                    <w:rFonts w:ascii="Corbel" w:hAnsi="Corbel"/>
                    <w:color w:val="FF0000"/>
                    <w:sz w:val="28"/>
                    <w:szCs w:val="28"/>
                  </w:rPr>
                  <w:t xml:space="preserve">Jesus is our fountain of living water and light!    </w:t>
                </w:r>
                <w:r w:rsidR="00F261BA" w:rsidRPr="002427FF">
                  <w:rPr>
                    <w:rFonts w:ascii="Corbel" w:hAnsi="Corbel"/>
                    <w:color w:val="FF0000"/>
                    <w:sz w:val="28"/>
                    <w:szCs w:val="28"/>
                  </w:rPr>
                  <w:t xml:space="preserve"> </w:t>
                </w:r>
                <w:r w:rsidRPr="002427FF">
                  <w:rPr>
                    <w:rFonts w:ascii="Corbel" w:hAnsi="Corbel"/>
                    <w:i/>
                    <w:color w:val="FF0000"/>
                    <w:sz w:val="28"/>
                    <w:szCs w:val="28"/>
                  </w:rPr>
                  <w:t>Psalm 36:9</w:t>
                </w:r>
              </w:p>
            </w:txbxContent>
          </v:textbox>
          <w10:wrap type="topAndBottom"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C44D28" w14:textId="566D6D4D" w:rsidR="00BF4701" w:rsidRPr="00B221D8" w:rsidRDefault="00BF4701" w:rsidP="00BF4701">
    <w:pPr>
      <w:pStyle w:val="Header"/>
      <w:pBdr>
        <w:bottom w:val="single" w:sz="4" w:space="1" w:color="D9D9D9"/>
      </w:pBdr>
      <w:rPr>
        <w:b/>
        <w:bCs/>
        <w:sz w:val="22"/>
        <w:szCs w:val="22"/>
      </w:rPr>
    </w:pPr>
    <w:r>
      <w:rPr>
        <w:b/>
        <w:iCs/>
        <w:sz w:val="22"/>
        <w:szCs w:val="22"/>
      </w:rPr>
      <w:t>Fountain Messenger</w:t>
    </w:r>
    <w:r w:rsidRPr="00B221D8">
      <w:rPr>
        <w:b/>
        <w:iCs/>
        <w:sz w:val="22"/>
        <w:szCs w:val="22"/>
      </w:rPr>
      <w:t xml:space="preserve"> | </w:t>
    </w:r>
    <w:r>
      <w:rPr>
        <w:b/>
        <w:iCs/>
        <w:sz w:val="22"/>
        <w:szCs w:val="22"/>
      </w:rPr>
      <w:t>December</w:t>
    </w:r>
    <w:r w:rsidRPr="00B221D8">
      <w:rPr>
        <w:b/>
        <w:iCs/>
        <w:sz w:val="22"/>
        <w:szCs w:val="22"/>
      </w:rPr>
      <w:t xml:space="preserve"> 202</w:t>
    </w:r>
    <w:r w:rsidR="006F707F">
      <w:rPr>
        <w:b/>
        <w:iCs/>
        <w:sz w:val="22"/>
        <w:szCs w:val="22"/>
      </w:rPr>
      <w:t>2</w:t>
    </w:r>
    <w:r w:rsidRPr="00B221D8">
      <w:rPr>
        <w:b/>
        <w:iCs/>
        <w:sz w:val="22"/>
        <w:szCs w:val="22"/>
      </w:rPr>
      <w:t xml:space="preserve">                                                                                                             </w:t>
    </w:r>
    <w:r w:rsidRPr="00D52F0D">
      <w:rPr>
        <w:spacing w:val="60"/>
        <w:sz w:val="22"/>
        <w:szCs w:val="22"/>
      </w:rPr>
      <w:t>Page</w:t>
    </w:r>
    <w:r w:rsidRPr="00D52F0D">
      <w:rPr>
        <w:sz w:val="22"/>
        <w:szCs w:val="22"/>
      </w:rPr>
      <w:t xml:space="preserve"> |</w:t>
    </w:r>
    <w:r w:rsidRPr="00B221D8">
      <w:rPr>
        <w:sz w:val="22"/>
        <w:szCs w:val="22"/>
      </w:rPr>
      <w:t xml:space="preserve"> </w:t>
    </w:r>
    <w:r w:rsidRPr="00B221D8">
      <w:rPr>
        <w:sz w:val="22"/>
        <w:szCs w:val="22"/>
      </w:rPr>
      <w:fldChar w:fldCharType="begin"/>
    </w:r>
    <w:r w:rsidRPr="00B221D8">
      <w:rPr>
        <w:sz w:val="22"/>
        <w:szCs w:val="22"/>
      </w:rPr>
      <w:instrText xml:space="preserve"> PAGE   \* MERGEFORMAT </w:instrText>
    </w:r>
    <w:r w:rsidRPr="00B221D8">
      <w:rPr>
        <w:sz w:val="22"/>
        <w:szCs w:val="22"/>
      </w:rPr>
      <w:fldChar w:fldCharType="separate"/>
    </w:r>
    <w:r>
      <w:rPr>
        <w:sz w:val="22"/>
        <w:szCs w:val="22"/>
      </w:rPr>
      <w:t>2</w:t>
    </w:r>
    <w:r w:rsidRPr="00B221D8">
      <w:rPr>
        <w:b/>
        <w:bCs/>
        <w:noProof/>
        <w:sz w:val="22"/>
        <w:szCs w:val="22"/>
      </w:rPr>
      <w:fldChar w:fldCharType="end"/>
    </w:r>
  </w:p>
  <w:p w14:paraId="6897D2EE" w14:textId="77777777" w:rsidR="004E4D77" w:rsidRPr="0040356A" w:rsidRDefault="004E4D77" w:rsidP="00495692">
    <w:pPr>
      <w:pStyle w:val="Header"/>
      <w:rPr>
        <w:bCs/>
        <w:iCs/>
        <w:snapToGrid w:val="0"/>
        <w:sz w:val="24"/>
        <w:szCs w:val="2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CA5612" w14:textId="6AF738EF" w:rsidR="00BF4701" w:rsidRPr="00B221D8" w:rsidRDefault="00BF4701" w:rsidP="00BF4701">
    <w:pPr>
      <w:pStyle w:val="Header"/>
      <w:pBdr>
        <w:bottom w:val="single" w:sz="4" w:space="1" w:color="D9D9D9"/>
      </w:pBdr>
      <w:rPr>
        <w:b/>
        <w:bCs/>
        <w:sz w:val="22"/>
        <w:szCs w:val="22"/>
      </w:rPr>
    </w:pPr>
    <w:r>
      <w:rPr>
        <w:b/>
        <w:iCs/>
        <w:sz w:val="22"/>
        <w:szCs w:val="22"/>
      </w:rPr>
      <w:t>Fountain Messenger</w:t>
    </w:r>
    <w:r w:rsidRPr="00B221D8">
      <w:rPr>
        <w:b/>
        <w:iCs/>
        <w:sz w:val="22"/>
        <w:szCs w:val="22"/>
      </w:rPr>
      <w:t xml:space="preserve"> | </w:t>
    </w:r>
    <w:r>
      <w:rPr>
        <w:b/>
        <w:iCs/>
        <w:sz w:val="22"/>
        <w:szCs w:val="22"/>
      </w:rPr>
      <w:t>December</w:t>
    </w:r>
    <w:r w:rsidRPr="00B221D8">
      <w:rPr>
        <w:b/>
        <w:iCs/>
        <w:sz w:val="22"/>
        <w:szCs w:val="22"/>
      </w:rPr>
      <w:t xml:space="preserve"> 202</w:t>
    </w:r>
    <w:r w:rsidR="00EC18B0">
      <w:rPr>
        <w:b/>
        <w:iCs/>
        <w:sz w:val="22"/>
        <w:szCs w:val="22"/>
      </w:rPr>
      <w:t>2</w:t>
    </w:r>
    <w:r w:rsidRPr="00B221D8">
      <w:rPr>
        <w:b/>
        <w:iCs/>
        <w:sz w:val="22"/>
        <w:szCs w:val="22"/>
      </w:rPr>
      <w:t xml:space="preserve">                                    </w:t>
    </w:r>
    <w:r>
      <w:rPr>
        <w:b/>
        <w:iCs/>
        <w:sz w:val="22"/>
        <w:szCs w:val="22"/>
      </w:rPr>
      <w:t xml:space="preserve"> </w:t>
    </w:r>
    <w:r w:rsidRPr="00B221D8">
      <w:rPr>
        <w:b/>
        <w:iCs/>
        <w:sz w:val="22"/>
        <w:szCs w:val="22"/>
      </w:rPr>
      <w:t xml:space="preserve">                                                                        </w:t>
    </w:r>
    <w:r w:rsidRPr="00D52F0D">
      <w:rPr>
        <w:spacing w:val="60"/>
        <w:sz w:val="22"/>
        <w:szCs w:val="22"/>
      </w:rPr>
      <w:t>Page</w:t>
    </w:r>
    <w:r w:rsidRPr="00D52F0D">
      <w:rPr>
        <w:sz w:val="22"/>
        <w:szCs w:val="22"/>
      </w:rPr>
      <w:t xml:space="preserve"> |</w:t>
    </w:r>
    <w:r w:rsidRPr="00B221D8">
      <w:rPr>
        <w:sz w:val="22"/>
        <w:szCs w:val="22"/>
      </w:rPr>
      <w:t xml:space="preserve"> </w:t>
    </w:r>
    <w:r w:rsidRPr="00B221D8">
      <w:rPr>
        <w:sz w:val="22"/>
        <w:szCs w:val="22"/>
      </w:rPr>
      <w:fldChar w:fldCharType="begin"/>
    </w:r>
    <w:r w:rsidRPr="00B221D8">
      <w:rPr>
        <w:sz w:val="22"/>
        <w:szCs w:val="22"/>
      </w:rPr>
      <w:instrText xml:space="preserve"> PAGE   \* MERGEFORMAT </w:instrText>
    </w:r>
    <w:r w:rsidRPr="00B221D8">
      <w:rPr>
        <w:sz w:val="22"/>
        <w:szCs w:val="22"/>
      </w:rPr>
      <w:fldChar w:fldCharType="separate"/>
    </w:r>
    <w:r>
      <w:rPr>
        <w:sz w:val="22"/>
        <w:szCs w:val="22"/>
      </w:rPr>
      <w:t>2</w:t>
    </w:r>
    <w:r w:rsidRPr="00B221D8">
      <w:rPr>
        <w:b/>
        <w:bCs/>
        <w:noProof/>
        <w:sz w:val="22"/>
        <w:szCs w:val="22"/>
      </w:rPr>
      <w:fldChar w:fldCharType="end"/>
    </w:r>
  </w:p>
  <w:p w14:paraId="1E676E2B" w14:textId="77777777" w:rsidR="004E4D77" w:rsidRPr="0040356A" w:rsidRDefault="004E4D77" w:rsidP="009F3828">
    <w:pPr>
      <w:pStyle w:val="Header"/>
      <w:rPr>
        <w:bCs/>
        <w:iCs/>
        <w:snapToGrid w:val="0"/>
        <w:sz w:val="24"/>
        <w:szCs w:val="24"/>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FA7959" w14:textId="77777777" w:rsidR="004E4D77" w:rsidRDefault="004E4D77">
    <w:pPr>
      <w:pStyle w:val="Header"/>
      <w:jc w:val="center"/>
      <w:rPr>
        <w:b/>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4AD675" w14:textId="77777777" w:rsidR="004E4D77" w:rsidRPr="003F4F2D" w:rsidRDefault="004E4D77" w:rsidP="003F4F2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7A7B83"/>
    <w:multiLevelType w:val="singleLevel"/>
    <w:tmpl w:val="B3EA95B2"/>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19F03C6D"/>
    <w:multiLevelType w:val="hybridMultilevel"/>
    <w:tmpl w:val="308E00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C453BB"/>
    <w:multiLevelType w:val="singleLevel"/>
    <w:tmpl w:val="B3EA95B2"/>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1F025876"/>
    <w:multiLevelType w:val="singleLevel"/>
    <w:tmpl w:val="B3EA95B2"/>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1FAC30AD"/>
    <w:multiLevelType w:val="singleLevel"/>
    <w:tmpl w:val="B3EA95B2"/>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254C153B"/>
    <w:multiLevelType w:val="singleLevel"/>
    <w:tmpl w:val="B3EA95B2"/>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29F854F6"/>
    <w:multiLevelType w:val="singleLevel"/>
    <w:tmpl w:val="FD321D02"/>
    <w:lvl w:ilvl="0">
      <w:start w:val="1"/>
      <w:numFmt w:val="bullet"/>
      <w:lvlText w:val="ü"/>
      <w:lvlJc w:val="left"/>
      <w:pPr>
        <w:tabs>
          <w:tab w:val="num" w:pos="360"/>
        </w:tabs>
        <w:ind w:left="360" w:hanging="360"/>
      </w:pPr>
      <w:rPr>
        <w:rFonts w:ascii="Wingdings" w:hAnsi="Wingdings" w:hint="default"/>
        <w:sz w:val="24"/>
      </w:rPr>
    </w:lvl>
  </w:abstractNum>
  <w:abstractNum w:abstractNumId="7" w15:restartNumberingAfterBreak="0">
    <w:nsid w:val="2C7D017A"/>
    <w:multiLevelType w:val="singleLevel"/>
    <w:tmpl w:val="B3EA95B2"/>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2E332034"/>
    <w:multiLevelType w:val="hybridMultilevel"/>
    <w:tmpl w:val="507ABF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1315313"/>
    <w:multiLevelType w:val="singleLevel"/>
    <w:tmpl w:val="B3EA95B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40E37368"/>
    <w:multiLevelType w:val="singleLevel"/>
    <w:tmpl w:val="B3EA95B2"/>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4A206528"/>
    <w:multiLevelType w:val="singleLevel"/>
    <w:tmpl w:val="B3EA95B2"/>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57825A3F"/>
    <w:multiLevelType w:val="hybridMultilevel"/>
    <w:tmpl w:val="B04ABA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5E582CD8"/>
    <w:multiLevelType w:val="singleLevel"/>
    <w:tmpl w:val="B3EA95B2"/>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5F9A52B0"/>
    <w:multiLevelType w:val="hybridMultilevel"/>
    <w:tmpl w:val="D74CF9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61373E08"/>
    <w:multiLevelType w:val="singleLevel"/>
    <w:tmpl w:val="B3EA95B2"/>
    <w:lvl w:ilvl="0">
      <w:start w:val="1"/>
      <w:numFmt w:val="bullet"/>
      <w:lvlText w:val=""/>
      <w:lvlJc w:val="left"/>
      <w:pPr>
        <w:tabs>
          <w:tab w:val="num" w:pos="360"/>
        </w:tabs>
        <w:ind w:left="360" w:hanging="360"/>
      </w:pPr>
      <w:rPr>
        <w:rFonts w:ascii="Symbol" w:hAnsi="Symbol" w:hint="default"/>
      </w:rPr>
    </w:lvl>
  </w:abstractNum>
  <w:abstractNum w:abstractNumId="16" w15:restartNumberingAfterBreak="0">
    <w:nsid w:val="63C078F7"/>
    <w:multiLevelType w:val="hybridMultilevel"/>
    <w:tmpl w:val="EDBAB72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6C1A6A49"/>
    <w:multiLevelType w:val="hybridMultilevel"/>
    <w:tmpl w:val="4CF0ECDA"/>
    <w:lvl w:ilvl="0" w:tplc="1DAA54B6">
      <w:start w:val="1"/>
      <w:numFmt w:val="decimal"/>
      <w:lvlText w:val="%1)"/>
      <w:lvlJc w:val="left"/>
      <w:pPr>
        <w:ind w:left="684" w:hanging="396"/>
      </w:pPr>
      <w:rPr>
        <w:rFonts w:hint="default"/>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18" w15:restartNumberingAfterBreak="0">
    <w:nsid w:val="7B122F18"/>
    <w:multiLevelType w:val="multilevel"/>
    <w:tmpl w:val="C2C69744"/>
    <w:lvl w:ilvl="0">
      <w:start w:val="1"/>
      <w:numFmt w:val="bullet"/>
      <w:lvlText w:val=""/>
      <w:lvlJc w:val="left"/>
      <w:pPr>
        <w:tabs>
          <w:tab w:val="num" w:pos="630"/>
        </w:tabs>
        <w:ind w:left="630" w:hanging="360"/>
      </w:pPr>
      <w:rPr>
        <w:rFonts w:ascii="Symbol" w:hAnsi="Symbol" w:hint="default"/>
        <w:sz w:val="20"/>
      </w:rPr>
    </w:lvl>
    <w:lvl w:ilvl="1" w:tentative="1">
      <w:start w:val="1"/>
      <w:numFmt w:val="bullet"/>
      <w:lvlText w:val="o"/>
      <w:lvlJc w:val="left"/>
      <w:pPr>
        <w:tabs>
          <w:tab w:val="num" w:pos="1350"/>
        </w:tabs>
        <w:ind w:left="1350" w:hanging="360"/>
      </w:pPr>
      <w:rPr>
        <w:rFonts w:ascii="Courier New" w:hAnsi="Courier New" w:hint="default"/>
        <w:sz w:val="20"/>
      </w:rPr>
    </w:lvl>
    <w:lvl w:ilvl="2" w:tentative="1">
      <w:start w:val="1"/>
      <w:numFmt w:val="bullet"/>
      <w:lvlText w:val=""/>
      <w:lvlJc w:val="left"/>
      <w:pPr>
        <w:tabs>
          <w:tab w:val="num" w:pos="2070"/>
        </w:tabs>
        <w:ind w:left="2070" w:hanging="360"/>
      </w:pPr>
      <w:rPr>
        <w:rFonts w:ascii="Wingdings" w:hAnsi="Wingdings" w:hint="default"/>
        <w:sz w:val="20"/>
      </w:rPr>
    </w:lvl>
    <w:lvl w:ilvl="3" w:tentative="1">
      <w:start w:val="1"/>
      <w:numFmt w:val="bullet"/>
      <w:lvlText w:val=""/>
      <w:lvlJc w:val="left"/>
      <w:pPr>
        <w:tabs>
          <w:tab w:val="num" w:pos="2790"/>
        </w:tabs>
        <w:ind w:left="2790" w:hanging="360"/>
      </w:pPr>
      <w:rPr>
        <w:rFonts w:ascii="Wingdings" w:hAnsi="Wingdings" w:hint="default"/>
        <w:sz w:val="20"/>
      </w:rPr>
    </w:lvl>
    <w:lvl w:ilvl="4" w:tentative="1">
      <w:start w:val="1"/>
      <w:numFmt w:val="bullet"/>
      <w:lvlText w:val=""/>
      <w:lvlJc w:val="left"/>
      <w:pPr>
        <w:tabs>
          <w:tab w:val="num" w:pos="3510"/>
        </w:tabs>
        <w:ind w:left="3510" w:hanging="360"/>
      </w:pPr>
      <w:rPr>
        <w:rFonts w:ascii="Wingdings" w:hAnsi="Wingdings" w:hint="default"/>
        <w:sz w:val="20"/>
      </w:rPr>
    </w:lvl>
    <w:lvl w:ilvl="5" w:tentative="1">
      <w:start w:val="1"/>
      <w:numFmt w:val="bullet"/>
      <w:lvlText w:val=""/>
      <w:lvlJc w:val="left"/>
      <w:pPr>
        <w:tabs>
          <w:tab w:val="num" w:pos="4230"/>
        </w:tabs>
        <w:ind w:left="4230" w:hanging="360"/>
      </w:pPr>
      <w:rPr>
        <w:rFonts w:ascii="Wingdings" w:hAnsi="Wingdings" w:hint="default"/>
        <w:sz w:val="20"/>
      </w:rPr>
    </w:lvl>
    <w:lvl w:ilvl="6" w:tentative="1">
      <w:start w:val="1"/>
      <w:numFmt w:val="bullet"/>
      <w:lvlText w:val=""/>
      <w:lvlJc w:val="left"/>
      <w:pPr>
        <w:tabs>
          <w:tab w:val="num" w:pos="4950"/>
        </w:tabs>
        <w:ind w:left="4950" w:hanging="360"/>
      </w:pPr>
      <w:rPr>
        <w:rFonts w:ascii="Wingdings" w:hAnsi="Wingdings" w:hint="default"/>
        <w:sz w:val="20"/>
      </w:rPr>
    </w:lvl>
    <w:lvl w:ilvl="7" w:tentative="1">
      <w:start w:val="1"/>
      <w:numFmt w:val="bullet"/>
      <w:lvlText w:val=""/>
      <w:lvlJc w:val="left"/>
      <w:pPr>
        <w:tabs>
          <w:tab w:val="num" w:pos="5670"/>
        </w:tabs>
        <w:ind w:left="5670" w:hanging="360"/>
      </w:pPr>
      <w:rPr>
        <w:rFonts w:ascii="Wingdings" w:hAnsi="Wingdings" w:hint="default"/>
        <w:sz w:val="20"/>
      </w:rPr>
    </w:lvl>
    <w:lvl w:ilvl="8" w:tentative="1">
      <w:start w:val="1"/>
      <w:numFmt w:val="bullet"/>
      <w:lvlText w:val=""/>
      <w:lvlJc w:val="left"/>
      <w:pPr>
        <w:tabs>
          <w:tab w:val="num" w:pos="6390"/>
        </w:tabs>
        <w:ind w:left="6390" w:hanging="360"/>
      </w:pPr>
      <w:rPr>
        <w:rFonts w:ascii="Wingdings" w:hAnsi="Wingdings" w:hint="default"/>
        <w:sz w:val="20"/>
      </w:rPr>
    </w:lvl>
  </w:abstractNum>
  <w:abstractNum w:abstractNumId="19" w15:restartNumberingAfterBreak="0">
    <w:nsid w:val="7CA51DA4"/>
    <w:multiLevelType w:val="singleLevel"/>
    <w:tmpl w:val="B3EA95B2"/>
    <w:lvl w:ilvl="0">
      <w:start w:val="1"/>
      <w:numFmt w:val="bullet"/>
      <w:lvlText w:val=""/>
      <w:lvlJc w:val="left"/>
      <w:pPr>
        <w:tabs>
          <w:tab w:val="num" w:pos="360"/>
        </w:tabs>
        <w:ind w:left="360" w:hanging="360"/>
      </w:pPr>
      <w:rPr>
        <w:rFonts w:ascii="Symbol" w:hAnsi="Symbol" w:hint="default"/>
      </w:rPr>
    </w:lvl>
  </w:abstractNum>
  <w:abstractNum w:abstractNumId="20" w15:restartNumberingAfterBreak="0">
    <w:nsid w:val="7F0F3129"/>
    <w:multiLevelType w:val="singleLevel"/>
    <w:tmpl w:val="B3EA95B2"/>
    <w:lvl w:ilvl="0">
      <w:start w:val="1"/>
      <w:numFmt w:val="bullet"/>
      <w:lvlText w:val=""/>
      <w:lvlJc w:val="left"/>
      <w:pPr>
        <w:tabs>
          <w:tab w:val="num" w:pos="360"/>
        </w:tabs>
        <w:ind w:left="360" w:hanging="360"/>
      </w:pPr>
      <w:rPr>
        <w:rFonts w:ascii="Symbol" w:hAnsi="Symbol" w:hint="default"/>
      </w:rPr>
    </w:lvl>
  </w:abstractNum>
  <w:num w:numId="1" w16cid:durableId="967398796">
    <w:abstractNumId w:val="6"/>
  </w:num>
  <w:num w:numId="2" w16cid:durableId="514149969">
    <w:abstractNumId w:val="9"/>
  </w:num>
  <w:num w:numId="3" w16cid:durableId="404375242">
    <w:abstractNumId w:val="11"/>
  </w:num>
  <w:num w:numId="4" w16cid:durableId="1047031425">
    <w:abstractNumId w:val="15"/>
  </w:num>
  <w:num w:numId="5" w16cid:durableId="756831668">
    <w:abstractNumId w:val="7"/>
  </w:num>
  <w:num w:numId="6" w16cid:durableId="2060737946">
    <w:abstractNumId w:val="13"/>
  </w:num>
  <w:num w:numId="7" w16cid:durableId="1438139883">
    <w:abstractNumId w:val="0"/>
  </w:num>
  <w:num w:numId="8" w16cid:durableId="539056857">
    <w:abstractNumId w:val="3"/>
  </w:num>
  <w:num w:numId="9" w16cid:durableId="1056660620">
    <w:abstractNumId w:val="20"/>
  </w:num>
  <w:num w:numId="10" w16cid:durableId="505945046">
    <w:abstractNumId w:val="5"/>
  </w:num>
  <w:num w:numId="11" w16cid:durableId="1217425203">
    <w:abstractNumId w:val="4"/>
  </w:num>
  <w:num w:numId="12" w16cid:durableId="2094010111">
    <w:abstractNumId w:val="2"/>
  </w:num>
  <w:num w:numId="13" w16cid:durableId="1510287917">
    <w:abstractNumId w:val="19"/>
  </w:num>
  <w:num w:numId="14" w16cid:durableId="1017001739">
    <w:abstractNumId w:val="10"/>
  </w:num>
  <w:num w:numId="15" w16cid:durableId="1182933861">
    <w:abstractNumId w:val="12"/>
  </w:num>
  <w:num w:numId="16" w16cid:durableId="859852554">
    <w:abstractNumId w:val="16"/>
  </w:num>
  <w:num w:numId="17" w16cid:durableId="328598821">
    <w:abstractNumId w:val="1"/>
  </w:num>
  <w:num w:numId="18" w16cid:durableId="1587887492">
    <w:abstractNumId w:val="8"/>
  </w:num>
  <w:num w:numId="19" w16cid:durableId="1881354087">
    <w:abstractNumId w:val="14"/>
  </w:num>
  <w:num w:numId="20" w16cid:durableId="849758648">
    <w:abstractNumId w:val="17"/>
  </w:num>
  <w:num w:numId="21" w16cid:durableId="1787769227">
    <w:abstractNumId w:val="18"/>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evenAndOddHeaders/>
  <w:displayHorizontalDrawingGridEvery w:val="0"/>
  <w:displayVerticalDrawingGridEvery w:val="0"/>
  <w:doNotUseMarginsForDrawingGridOrigin/>
  <w:noPunctuationKerning/>
  <w:characterSpacingControl w:val="doNotCompress"/>
  <w:hdrShapeDefaults>
    <o:shapedefaults v:ext="edit" spidmax="3216" style="mso-position-horizontal-relative:margin;mso-position-vertical-relative:margin" fill="f" fillcolor="white" stroke="f">
      <v:fill color="white" on="f"/>
      <v:stroke on="f"/>
      <o:colormru v:ext="edit" colors="#ddd,#f8f8f8,#eaeaea"/>
    </o:shapedefaults>
    <o:shapelayout v:ext="edit">
      <o:idmap v:ext="edit" data="1"/>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IzNzS1tDQxNrQ0sLRU0lEKTi0uzszPAykwrQUAidDjiywAAAA="/>
    <w:docVar w:name="Newsletter Post Wizard Balloon" w:val="斐˜꩸ֲ碰ֲ酰ֲ誨˨酰ֲ碰ֲ꩸ֲ斐˜㦁ːư"/>
  </w:docVars>
  <w:rsids>
    <w:rsidRoot w:val="008F4131"/>
    <w:rsid w:val="00000031"/>
    <w:rsid w:val="00001132"/>
    <w:rsid w:val="00001153"/>
    <w:rsid w:val="000011DB"/>
    <w:rsid w:val="00001449"/>
    <w:rsid w:val="00003EA4"/>
    <w:rsid w:val="000044FA"/>
    <w:rsid w:val="00005160"/>
    <w:rsid w:val="00005E10"/>
    <w:rsid w:val="00006558"/>
    <w:rsid w:val="00006AC7"/>
    <w:rsid w:val="000117DF"/>
    <w:rsid w:val="00012E6F"/>
    <w:rsid w:val="000138F4"/>
    <w:rsid w:val="00013F32"/>
    <w:rsid w:val="000145CA"/>
    <w:rsid w:val="00014AA2"/>
    <w:rsid w:val="0001597F"/>
    <w:rsid w:val="00015D5B"/>
    <w:rsid w:val="00016441"/>
    <w:rsid w:val="0001684B"/>
    <w:rsid w:val="000215E4"/>
    <w:rsid w:val="000219C9"/>
    <w:rsid w:val="00021C45"/>
    <w:rsid w:val="00023647"/>
    <w:rsid w:val="00024929"/>
    <w:rsid w:val="0002569C"/>
    <w:rsid w:val="0002582F"/>
    <w:rsid w:val="00026754"/>
    <w:rsid w:val="0002761F"/>
    <w:rsid w:val="000302E2"/>
    <w:rsid w:val="0003116F"/>
    <w:rsid w:val="00031B4B"/>
    <w:rsid w:val="00031CFA"/>
    <w:rsid w:val="00031D0F"/>
    <w:rsid w:val="000336B9"/>
    <w:rsid w:val="00034568"/>
    <w:rsid w:val="000345D3"/>
    <w:rsid w:val="0003521E"/>
    <w:rsid w:val="00035332"/>
    <w:rsid w:val="0003534D"/>
    <w:rsid w:val="00036C70"/>
    <w:rsid w:val="000378B1"/>
    <w:rsid w:val="00037A4E"/>
    <w:rsid w:val="00037FEB"/>
    <w:rsid w:val="00040398"/>
    <w:rsid w:val="00041E02"/>
    <w:rsid w:val="00042413"/>
    <w:rsid w:val="0004375A"/>
    <w:rsid w:val="00044639"/>
    <w:rsid w:val="000469DD"/>
    <w:rsid w:val="00050320"/>
    <w:rsid w:val="00051B53"/>
    <w:rsid w:val="00051BE3"/>
    <w:rsid w:val="00053A43"/>
    <w:rsid w:val="000543B8"/>
    <w:rsid w:val="00057D4D"/>
    <w:rsid w:val="00061830"/>
    <w:rsid w:val="00061DCC"/>
    <w:rsid w:val="000625CE"/>
    <w:rsid w:val="00062B50"/>
    <w:rsid w:val="0006359F"/>
    <w:rsid w:val="000637ED"/>
    <w:rsid w:val="0006498E"/>
    <w:rsid w:val="000653D5"/>
    <w:rsid w:val="000702CC"/>
    <w:rsid w:val="00071B22"/>
    <w:rsid w:val="00071BB6"/>
    <w:rsid w:val="0007250E"/>
    <w:rsid w:val="00072ED4"/>
    <w:rsid w:val="00073026"/>
    <w:rsid w:val="00076D28"/>
    <w:rsid w:val="00076D75"/>
    <w:rsid w:val="000800D8"/>
    <w:rsid w:val="00080471"/>
    <w:rsid w:val="0008077A"/>
    <w:rsid w:val="00081140"/>
    <w:rsid w:val="0008129C"/>
    <w:rsid w:val="00081CFD"/>
    <w:rsid w:val="00081F26"/>
    <w:rsid w:val="00082F45"/>
    <w:rsid w:val="000839FD"/>
    <w:rsid w:val="00084681"/>
    <w:rsid w:val="00084793"/>
    <w:rsid w:val="00084996"/>
    <w:rsid w:val="0008516B"/>
    <w:rsid w:val="000860C7"/>
    <w:rsid w:val="00087576"/>
    <w:rsid w:val="00087BF6"/>
    <w:rsid w:val="000901CA"/>
    <w:rsid w:val="000903AD"/>
    <w:rsid w:val="000907C1"/>
    <w:rsid w:val="00090BC2"/>
    <w:rsid w:val="00090DDA"/>
    <w:rsid w:val="00090E7F"/>
    <w:rsid w:val="00091011"/>
    <w:rsid w:val="00091890"/>
    <w:rsid w:val="00091FB1"/>
    <w:rsid w:val="000935B8"/>
    <w:rsid w:val="00093DD9"/>
    <w:rsid w:val="00095380"/>
    <w:rsid w:val="00096959"/>
    <w:rsid w:val="000969A0"/>
    <w:rsid w:val="00096D0D"/>
    <w:rsid w:val="00097833"/>
    <w:rsid w:val="00097CEC"/>
    <w:rsid w:val="000A0B7A"/>
    <w:rsid w:val="000A11A3"/>
    <w:rsid w:val="000A2D32"/>
    <w:rsid w:val="000A3392"/>
    <w:rsid w:val="000A36EA"/>
    <w:rsid w:val="000A4E58"/>
    <w:rsid w:val="000A5962"/>
    <w:rsid w:val="000A5D97"/>
    <w:rsid w:val="000A5DA8"/>
    <w:rsid w:val="000A63B1"/>
    <w:rsid w:val="000B20DE"/>
    <w:rsid w:val="000B2252"/>
    <w:rsid w:val="000B2ADD"/>
    <w:rsid w:val="000B3BBB"/>
    <w:rsid w:val="000B5DD2"/>
    <w:rsid w:val="000B6418"/>
    <w:rsid w:val="000B6ED2"/>
    <w:rsid w:val="000B71AA"/>
    <w:rsid w:val="000B74A8"/>
    <w:rsid w:val="000B7525"/>
    <w:rsid w:val="000B7B72"/>
    <w:rsid w:val="000C17B9"/>
    <w:rsid w:val="000C1E36"/>
    <w:rsid w:val="000C26BF"/>
    <w:rsid w:val="000C2FE5"/>
    <w:rsid w:val="000C3D2D"/>
    <w:rsid w:val="000C42ED"/>
    <w:rsid w:val="000C4413"/>
    <w:rsid w:val="000C55FD"/>
    <w:rsid w:val="000D10D1"/>
    <w:rsid w:val="000D20C5"/>
    <w:rsid w:val="000D2708"/>
    <w:rsid w:val="000D3269"/>
    <w:rsid w:val="000D3E64"/>
    <w:rsid w:val="000D42FE"/>
    <w:rsid w:val="000D4F29"/>
    <w:rsid w:val="000D6A52"/>
    <w:rsid w:val="000D731C"/>
    <w:rsid w:val="000E0102"/>
    <w:rsid w:val="000E0CB2"/>
    <w:rsid w:val="000E0E99"/>
    <w:rsid w:val="000E295F"/>
    <w:rsid w:val="000E4892"/>
    <w:rsid w:val="000E4A6E"/>
    <w:rsid w:val="000E4C4D"/>
    <w:rsid w:val="000E5149"/>
    <w:rsid w:val="000E5ADB"/>
    <w:rsid w:val="000E6118"/>
    <w:rsid w:val="000E6198"/>
    <w:rsid w:val="000E62B2"/>
    <w:rsid w:val="000E7D38"/>
    <w:rsid w:val="000F009F"/>
    <w:rsid w:val="000F05EC"/>
    <w:rsid w:val="000F1364"/>
    <w:rsid w:val="000F1AC3"/>
    <w:rsid w:val="000F3425"/>
    <w:rsid w:val="000F3540"/>
    <w:rsid w:val="000F3843"/>
    <w:rsid w:val="000F3F87"/>
    <w:rsid w:val="000F5EF3"/>
    <w:rsid w:val="000F644B"/>
    <w:rsid w:val="000F6E81"/>
    <w:rsid w:val="001005AD"/>
    <w:rsid w:val="00100706"/>
    <w:rsid w:val="001017E1"/>
    <w:rsid w:val="00102352"/>
    <w:rsid w:val="00102F05"/>
    <w:rsid w:val="00103EB1"/>
    <w:rsid w:val="00105897"/>
    <w:rsid w:val="001059C3"/>
    <w:rsid w:val="00106131"/>
    <w:rsid w:val="00106B11"/>
    <w:rsid w:val="00106F3C"/>
    <w:rsid w:val="00107B48"/>
    <w:rsid w:val="00110373"/>
    <w:rsid w:val="00110566"/>
    <w:rsid w:val="00110B38"/>
    <w:rsid w:val="00111E57"/>
    <w:rsid w:val="00111F68"/>
    <w:rsid w:val="00113230"/>
    <w:rsid w:val="00113DED"/>
    <w:rsid w:val="0011766C"/>
    <w:rsid w:val="00117689"/>
    <w:rsid w:val="00117736"/>
    <w:rsid w:val="00124B13"/>
    <w:rsid w:val="00125D47"/>
    <w:rsid w:val="00126906"/>
    <w:rsid w:val="00126A8D"/>
    <w:rsid w:val="00127AD8"/>
    <w:rsid w:val="00127B0B"/>
    <w:rsid w:val="00130BB5"/>
    <w:rsid w:val="00131A3B"/>
    <w:rsid w:val="0013248E"/>
    <w:rsid w:val="00132D3A"/>
    <w:rsid w:val="001339A9"/>
    <w:rsid w:val="00134EC6"/>
    <w:rsid w:val="00136B19"/>
    <w:rsid w:val="00136BE7"/>
    <w:rsid w:val="00136F8D"/>
    <w:rsid w:val="00137168"/>
    <w:rsid w:val="00137C5A"/>
    <w:rsid w:val="001403B7"/>
    <w:rsid w:val="00141420"/>
    <w:rsid w:val="001416E9"/>
    <w:rsid w:val="00141B06"/>
    <w:rsid w:val="001428B4"/>
    <w:rsid w:val="0014385E"/>
    <w:rsid w:val="00144A8C"/>
    <w:rsid w:val="0014537F"/>
    <w:rsid w:val="00145AD7"/>
    <w:rsid w:val="00145BE7"/>
    <w:rsid w:val="00146EBD"/>
    <w:rsid w:val="0014796B"/>
    <w:rsid w:val="00147F52"/>
    <w:rsid w:val="001503C5"/>
    <w:rsid w:val="0015123C"/>
    <w:rsid w:val="00153CCD"/>
    <w:rsid w:val="001546FB"/>
    <w:rsid w:val="00156362"/>
    <w:rsid w:val="0015668A"/>
    <w:rsid w:val="00156C4D"/>
    <w:rsid w:val="001574F1"/>
    <w:rsid w:val="00157BF0"/>
    <w:rsid w:val="00157FAC"/>
    <w:rsid w:val="0016012A"/>
    <w:rsid w:val="00160C16"/>
    <w:rsid w:val="00160E20"/>
    <w:rsid w:val="00160EDB"/>
    <w:rsid w:val="001613C6"/>
    <w:rsid w:val="00163A76"/>
    <w:rsid w:val="0016469A"/>
    <w:rsid w:val="00166179"/>
    <w:rsid w:val="00166199"/>
    <w:rsid w:val="00167298"/>
    <w:rsid w:val="001675C5"/>
    <w:rsid w:val="001677D3"/>
    <w:rsid w:val="00167EF1"/>
    <w:rsid w:val="00171023"/>
    <w:rsid w:val="00171DAF"/>
    <w:rsid w:val="00173A0C"/>
    <w:rsid w:val="00173EA4"/>
    <w:rsid w:val="00175C44"/>
    <w:rsid w:val="00177FA7"/>
    <w:rsid w:val="00180455"/>
    <w:rsid w:val="00181151"/>
    <w:rsid w:val="0018198F"/>
    <w:rsid w:val="00181E6E"/>
    <w:rsid w:val="00182F87"/>
    <w:rsid w:val="00183492"/>
    <w:rsid w:val="00183E0C"/>
    <w:rsid w:val="0018444E"/>
    <w:rsid w:val="00184849"/>
    <w:rsid w:val="00186BEB"/>
    <w:rsid w:val="00190CF2"/>
    <w:rsid w:val="0019121F"/>
    <w:rsid w:val="001918BD"/>
    <w:rsid w:val="00192994"/>
    <w:rsid w:val="00192D3E"/>
    <w:rsid w:val="00193671"/>
    <w:rsid w:val="0019450F"/>
    <w:rsid w:val="0019474F"/>
    <w:rsid w:val="00195DB2"/>
    <w:rsid w:val="00196DA9"/>
    <w:rsid w:val="001973F5"/>
    <w:rsid w:val="001976B1"/>
    <w:rsid w:val="00197AA4"/>
    <w:rsid w:val="00197CCC"/>
    <w:rsid w:val="001A1889"/>
    <w:rsid w:val="001A2019"/>
    <w:rsid w:val="001A31CA"/>
    <w:rsid w:val="001A3ECF"/>
    <w:rsid w:val="001A5023"/>
    <w:rsid w:val="001A560F"/>
    <w:rsid w:val="001A63F7"/>
    <w:rsid w:val="001A65B3"/>
    <w:rsid w:val="001A7885"/>
    <w:rsid w:val="001A7B22"/>
    <w:rsid w:val="001A7FCF"/>
    <w:rsid w:val="001B0431"/>
    <w:rsid w:val="001B240B"/>
    <w:rsid w:val="001B2F62"/>
    <w:rsid w:val="001B2FF9"/>
    <w:rsid w:val="001B31CC"/>
    <w:rsid w:val="001B351C"/>
    <w:rsid w:val="001B3581"/>
    <w:rsid w:val="001B398A"/>
    <w:rsid w:val="001B3C19"/>
    <w:rsid w:val="001B4DEA"/>
    <w:rsid w:val="001B6B90"/>
    <w:rsid w:val="001B6E98"/>
    <w:rsid w:val="001C0FF8"/>
    <w:rsid w:val="001C136F"/>
    <w:rsid w:val="001C1B5D"/>
    <w:rsid w:val="001C1EC3"/>
    <w:rsid w:val="001C2DA7"/>
    <w:rsid w:val="001C2F9E"/>
    <w:rsid w:val="001C34CE"/>
    <w:rsid w:val="001C544F"/>
    <w:rsid w:val="001C5F5A"/>
    <w:rsid w:val="001C75B5"/>
    <w:rsid w:val="001C78EC"/>
    <w:rsid w:val="001D00CB"/>
    <w:rsid w:val="001D02DA"/>
    <w:rsid w:val="001D06AF"/>
    <w:rsid w:val="001D131D"/>
    <w:rsid w:val="001D18D3"/>
    <w:rsid w:val="001D20C4"/>
    <w:rsid w:val="001D28A2"/>
    <w:rsid w:val="001D3A60"/>
    <w:rsid w:val="001D4835"/>
    <w:rsid w:val="001D5CCE"/>
    <w:rsid w:val="001D622B"/>
    <w:rsid w:val="001D6241"/>
    <w:rsid w:val="001D7CB5"/>
    <w:rsid w:val="001D7F60"/>
    <w:rsid w:val="001E1CCC"/>
    <w:rsid w:val="001E2EE5"/>
    <w:rsid w:val="001E308B"/>
    <w:rsid w:val="001E38AA"/>
    <w:rsid w:val="001E584F"/>
    <w:rsid w:val="001E5DF2"/>
    <w:rsid w:val="001E6058"/>
    <w:rsid w:val="001E6067"/>
    <w:rsid w:val="001E68F1"/>
    <w:rsid w:val="001E6AA1"/>
    <w:rsid w:val="001E7479"/>
    <w:rsid w:val="001F04AA"/>
    <w:rsid w:val="001F05BA"/>
    <w:rsid w:val="001F0A44"/>
    <w:rsid w:val="001F0DD6"/>
    <w:rsid w:val="001F1823"/>
    <w:rsid w:val="001F1CF2"/>
    <w:rsid w:val="001F2500"/>
    <w:rsid w:val="001F62AE"/>
    <w:rsid w:val="001F6DCB"/>
    <w:rsid w:val="001F78F7"/>
    <w:rsid w:val="001F7FD7"/>
    <w:rsid w:val="00200227"/>
    <w:rsid w:val="002009EE"/>
    <w:rsid w:val="00200F60"/>
    <w:rsid w:val="002013C0"/>
    <w:rsid w:val="002014B0"/>
    <w:rsid w:val="00203845"/>
    <w:rsid w:val="00204907"/>
    <w:rsid w:val="00205C79"/>
    <w:rsid w:val="00205F6E"/>
    <w:rsid w:val="00206609"/>
    <w:rsid w:val="00206622"/>
    <w:rsid w:val="00206D24"/>
    <w:rsid w:val="00210A75"/>
    <w:rsid w:val="00210D7A"/>
    <w:rsid w:val="0021245E"/>
    <w:rsid w:val="00213671"/>
    <w:rsid w:val="00214CBD"/>
    <w:rsid w:val="00214D88"/>
    <w:rsid w:val="00215883"/>
    <w:rsid w:val="0021649B"/>
    <w:rsid w:val="002166DB"/>
    <w:rsid w:val="002200EB"/>
    <w:rsid w:val="002213F9"/>
    <w:rsid w:val="00223027"/>
    <w:rsid w:val="00224D2A"/>
    <w:rsid w:val="00224D5E"/>
    <w:rsid w:val="00224DC3"/>
    <w:rsid w:val="00224F73"/>
    <w:rsid w:val="00225207"/>
    <w:rsid w:val="002255D9"/>
    <w:rsid w:val="00226DFB"/>
    <w:rsid w:val="00226E64"/>
    <w:rsid w:val="002272D1"/>
    <w:rsid w:val="002279F2"/>
    <w:rsid w:val="00227BBA"/>
    <w:rsid w:val="002300A2"/>
    <w:rsid w:val="002309C5"/>
    <w:rsid w:val="0023274C"/>
    <w:rsid w:val="00233A14"/>
    <w:rsid w:val="00235229"/>
    <w:rsid w:val="00235698"/>
    <w:rsid w:val="0023603B"/>
    <w:rsid w:val="00236E9F"/>
    <w:rsid w:val="002371B8"/>
    <w:rsid w:val="002373D8"/>
    <w:rsid w:val="002373EE"/>
    <w:rsid w:val="0024005A"/>
    <w:rsid w:val="00240356"/>
    <w:rsid w:val="00240B48"/>
    <w:rsid w:val="00240C21"/>
    <w:rsid w:val="002417A1"/>
    <w:rsid w:val="002422AF"/>
    <w:rsid w:val="002427FF"/>
    <w:rsid w:val="0024283B"/>
    <w:rsid w:val="002432A9"/>
    <w:rsid w:val="0024446F"/>
    <w:rsid w:val="00246078"/>
    <w:rsid w:val="002463A4"/>
    <w:rsid w:val="0024789E"/>
    <w:rsid w:val="00250173"/>
    <w:rsid w:val="00250358"/>
    <w:rsid w:val="002507DE"/>
    <w:rsid w:val="00250861"/>
    <w:rsid w:val="00250E74"/>
    <w:rsid w:val="00250F1A"/>
    <w:rsid w:val="002517BB"/>
    <w:rsid w:val="002525A2"/>
    <w:rsid w:val="00252BC6"/>
    <w:rsid w:val="002544A5"/>
    <w:rsid w:val="00254552"/>
    <w:rsid w:val="00254D5C"/>
    <w:rsid w:val="00256623"/>
    <w:rsid w:val="002574E3"/>
    <w:rsid w:val="00261112"/>
    <w:rsid w:val="00261B51"/>
    <w:rsid w:val="002623F6"/>
    <w:rsid w:val="00262B28"/>
    <w:rsid w:val="0026378A"/>
    <w:rsid w:val="00264291"/>
    <w:rsid w:val="00264850"/>
    <w:rsid w:val="00264FA5"/>
    <w:rsid w:val="00265849"/>
    <w:rsid w:val="002664F7"/>
    <w:rsid w:val="00266DA9"/>
    <w:rsid w:val="00267C4C"/>
    <w:rsid w:val="00270511"/>
    <w:rsid w:val="00271B33"/>
    <w:rsid w:val="00272FDF"/>
    <w:rsid w:val="0027364E"/>
    <w:rsid w:val="00273C0E"/>
    <w:rsid w:val="00273EBF"/>
    <w:rsid w:val="00275878"/>
    <w:rsid w:val="002773D0"/>
    <w:rsid w:val="002775C3"/>
    <w:rsid w:val="00277805"/>
    <w:rsid w:val="00277813"/>
    <w:rsid w:val="00280DDF"/>
    <w:rsid w:val="002812B3"/>
    <w:rsid w:val="0028244F"/>
    <w:rsid w:val="002826F7"/>
    <w:rsid w:val="00283537"/>
    <w:rsid w:val="00283F34"/>
    <w:rsid w:val="002858E6"/>
    <w:rsid w:val="00285B9E"/>
    <w:rsid w:val="00285D04"/>
    <w:rsid w:val="00286B78"/>
    <w:rsid w:val="002871A6"/>
    <w:rsid w:val="002873CE"/>
    <w:rsid w:val="00294B26"/>
    <w:rsid w:val="00295154"/>
    <w:rsid w:val="002956E5"/>
    <w:rsid w:val="0029649C"/>
    <w:rsid w:val="0029737E"/>
    <w:rsid w:val="002A0002"/>
    <w:rsid w:val="002A12BB"/>
    <w:rsid w:val="002A19F0"/>
    <w:rsid w:val="002A1FB1"/>
    <w:rsid w:val="002A25A8"/>
    <w:rsid w:val="002A3622"/>
    <w:rsid w:val="002A4A93"/>
    <w:rsid w:val="002A6132"/>
    <w:rsid w:val="002A7784"/>
    <w:rsid w:val="002A7869"/>
    <w:rsid w:val="002B0557"/>
    <w:rsid w:val="002B056B"/>
    <w:rsid w:val="002B2412"/>
    <w:rsid w:val="002B39BF"/>
    <w:rsid w:val="002B6B2A"/>
    <w:rsid w:val="002B7012"/>
    <w:rsid w:val="002B71DE"/>
    <w:rsid w:val="002B7224"/>
    <w:rsid w:val="002B734B"/>
    <w:rsid w:val="002C1E90"/>
    <w:rsid w:val="002C230C"/>
    <w:rsid w:val="002C24D1"/>
    <w:rsid w:val="002C2746"/>
    <w:rsid w:val="002C27A1"/>
    <w:rsid w:val="002C2C46"/>
    <w:rsid w:val="002C309A"/>
    <w:rsid w:val="002C4545"/>
    <w:rsid w:val="002C45EA"/>
    <w:rsid w:val="002C4715"/>
    <w:rsid w:val="002C48A3"/>
    <w:rsid w:val="002C5113"/>
    <w:rsid w:val="002C5A74"/>
    <w:rsid w:val="002C71DF"/>
    <w:rsid w:val="002C7AFC"/>
    <w:rsid w:val="002C7F5E"/>
    <w:rsid w:val="002D1767"/>
    <w:rsid w:val="002D1A27"/>
    <w:rsid w:val="002D2D48"/>
    <w:rsid w:val="002D34AB"/>
    <w:rsid w:val="002D3A60"/>
    <w:rsid w:val="002D3F33"/>
    <w:rsid w:val="002D551F"/>
    <w:rsid w:val="002D5DE5"/>
    <w:rsid w:val="002D7443"/>
    <w:rsid w:val="002D76EB"/>
    <w:rsid w:val="002E0302"/>
    <w:rsid w:val="002E13FB"/>
    <w:rsid w:val="002E14BF"/>
    <w:rsid w:val="002E168B"/>
    <w:rsid w:val="002E2C28"/>
    <w:rsid w:val="002E2F98"/>
    <w:rsid w:val="002E33BD"/>
    <w:rsid w:val="002E3BBB"/>
    <w:rsid w:val="002E531A"/>
    <w:rsid w:val="002E5BC9"/>
    <w:rsid w:val="002E6CC2"/>
    <w:rsid w:val="002E76F7"/>
    <w:rsid w:val="002E7816"/>
    <w:rsid w:val="002E7D0F"/>
    <w:rsid w:val="002F1503"/>
    <w:rsid w:val="002F1827"/>
    <w:rsid w:val="002F1B63"/>
    <w:rsid w:val="002F3611"/>
    <w:rsid w:val="002F37EC"/>
    <w:rsid w:val="002F3C70"/>
    <w:rsid w:val="002F4209"/>
    <w:rsid w:val="002F432D"/>
    <w:rsid w:val="002F483A"/>
    <w:rsid w:val="002F5706"/>
    <w:rsid w:val="002F5984"/>
    <w:rsid w:val="002F6612"/>
    <w:rsid w:val="002F6EBD"/>
    <w:rsid w:val="002F7060"/>
    <w:rsid w:val="0030038E"/>
    <w:rsid w:val="003023DE"/>
    <w:rsid w:val="00302BA3"/>
    <w:rsid w:val="00302C81"/>
    <w:rsid w:val="003031BE"/>
    <w:rsid w:val="00303B59"/>
    <w:rsid w:val="00303FAB"/>
    <w:rsid w:val="00304BCA"/>
    <w:rsid w:val="0030586A"/>
    <w:rsid w:val="0030641F"/>
    <w:rsid w:val="00307B07"/>
    <w:rsid w:val="00313124"/>
    <w:rsid w:val="0031353C"/>
    <w:rsid w:val="00313899"/>
    <w:rsid w:val="00314F7D"/>
    <w:rsid w:val="00315318"/>
    <w:rsid w:val="00317126"/>
    <w:rsid w:val="00317E6A"/>
    <w:rsid w:val="003232F1"/>
    <w:rsid w:val="00323755"/>
    <w:rsid w:val="00323FFF"/>
    <w:rsid w:val="00324588"/>
    <w:rsid w:val="00326766"/>
    <w:rsid w:val="0032759F"/>
    <w:rsid w:val="00327A0C"/>
    <w:rsid w:val="003307BE"/>
    <w:rsid w:val="0033198D"/>
    <w:rsid w:val="003326EC"/>
    <w:rsid w:val="00334263"/>
    <w:rsid w:val="00336527"/>
    <w:rsid w:val="0033653C"/>
    <w:rsid w:val="003366CB"/>
    <w:rsid w:val="00340879"/>
    <w:rsid w:val="00340C28"/>
    <w:rsid w:val="00340EE1"/>
    <w:rsid w:val="003414B0"/>
    <w:rsid w:val="00342F09"/>
    <w:rsid w:val="003431CB"/>
    <w:rsid w:val="00343B25"/>
    <w:rsid w:val="0034474B"/>
    <w:rsid w:val="00346E3B"/>
    <w:rsid w:val="00347393"/>
    <w:rsid w:val="0034787B"/>
    <w:rsid w:val="0035201A"/>
    <w:rsid w:val="00352E86"/>
    <w:rsid w:val="0035312C"/>
    <w:rsid w:val="00353D8E"/>
    <w:rsid w:val="003547A0"/>
    <w:rsid w:val="003547A2"/>
    <w:rsid w:val="00355359"/>
    <w:rsid w:val="003577F2"/>
    <w:rsid w:val="00360118"/>
    <w:rsid w:val="00360B1B"/>
    <w:rsid w:val="00361D22"/>
    <w:rsid w:val="00361FA1"/>
    <w:rsid w:val="00362773"/>
    <w:rsid w:val="0036353B"/>
    <w:rsid w:val="00363D77"/>
    <w:rsid w:val="00365408"/>
    <w:rsid w:val="00365D27"/>
    <w:rsid w:val="00366734"/>
    <w:rsid w:val="00366766"/>
    <w:rsid w:val="00366F2E"/>
    <w:rsid w:val="0036789E"/>
    <w:rsid w:val="00367C3C"/>
    <w:rsid w:val="00370434"/>
    <w:rsid w:val="00370B8D"/>
    <w:rsid w:val="00371119"/>
    <w:rsid w:val="00371458"/>
    <w:rsid w:val="003720A8"/>
    <w:rsid w:val="00372198"/>
    <w:rsid w:val="003722EA"/>
    <w:rsid w:val="00373170"/>
    <w:rsid w:val="00376979"/>
    <w:rsid w:val="003774DE"/>
    <w:rsid w:val="0038076A"/>
    <w:rsid w:val="00380BA3"/>
    <w:rsid w:val="00381A55"/>
    <w:rsid w:val="00381D37"/>
    <w:rsid w:val="00382D78"/>
    <w:rsid w:val="00383254"/>
    <w:rsid w:val="003841E0"/>
    <w:rsid w:val="0038449F"/>
    <w:rsid w:val="003854B9"/>
    <w:rsid w:val="003861C5"/>
    <w:rsid w:val="003865C8"/>
    <w:rsid w:val="00387261"/>
    <w:rsid w:val="003878AD"/>
    <w:rsid w:val="00390548"/>
    <w:rsid w:val="00391F2A"/>
    <w:rsid w:val="00392F2F"/>
    <w:rsid w:val="0039431D"/>
    <w:rsid w:val="00395AC1"/>
    <w:rsid w:val="003A006E"/>
    <w:rsid w:val="003A0860"/>
    <w:rsid w:val="003A11D9"/>
    <w:rsid w:val="003A2001"/>
    <w:rsid w:val="003A315A"/>
    <w:rsid w:val="003A3207"/>
    <w:rsid w:val="003A396E"/>
    <w:rsid w:val="003A56D5"/>
    <w:rsid w:val="003A5764"/>
    <w:rsid w:val="003A76C8"/>
    <w:rsid w:val="003A7820"/>
    <w:rsid w:val="003A7BB4"/>
    <w:rsid w:val="003B05F5"/>
    <w:rsid w:val="003B11B0"/>
    <w:rsid w:val="003B1409"/>
    <w:rsid w:val="003B2A90"/>
    <w:rsid w:val="003B2B96"/>
    <w:rsid w:val="003B3D5C"/>
    <w:rsid w:val="003B43F4"/>
    <w:rsid w:val="003B76A3"/>
    <w:rsid w:val="003B7AE7"/>
    <w:rsid w:val="003B7F6A"/>
    <w:rsid w:val="003C1978"/>
    <w:rsid w:val="003C277B"/>
    <w:rsid w:val="003C3DCD"/>
    <w:rsid w:val="003C4E07"/>
    <w:rsid w:val="003C551A"/>
    <w:rsid w:val="003C5BD9"/>
    <w:rsid w:val="003C5BE6"/>
    <w:rsid w:val="003C613F"/>
    <w:rsid w:val="003C69CE"/>
    <w:rsid w:val="003C70A3"/>
    <w:rsid w:val="003C7214"/>
    <w:rsid w:val="003C72DB"/>
    <w:rsid w:val="003C76C0"/>
    <w:rsid w:val="003D0229"/>
    <w:rsid w:val="003D1A0C"/>
    <w:rsid w:val="003D1CC0"/>
    <w:rsid w:val="003D2528"/>
    <w:rsid w:val="003D266E"/>
    <w:rsid w:val="003D2C24"/>
    <w:rsid w:val="003D3B7D"/>
    <w:rsid w:val="003D4E8D"/>
    <w:rsid w:val="003D56AF"/>
    <w:rsid w:val="003D57B1"/>
    <w:rsid w:val="003D653F"/>
    <w:rsid w:val="003D66A2"/>
    <w:rsid w:val="003D7BFA"/>
    <w:rsid w:val="003E002A"/>
    <w:rsid w:val="003E02AC"/>
    <w:rsid w:val="003E0815"/>
    <w:rsid w:val="003E0D0D"/>
    <w:rsid w:val="003E1EF3"/>
    <w:rsid w:val="003E213C"/>
    <w:rsid w:val="003E43D7"/>
    <w:rsid w:val="003E5763"/>
    <w:rsid w:val="003E59E4"/>
    <w:rsid w:val="003E5F7A"/>
    <w:rsid w:val="003E6CBF"/>
    <w:rsid w:val="003F0697"/>
    <w:rsid w:val="003F1EA5"/>
    <w:rsid w:val="003F3069"/>
    <w:rsid w:val="003F3897"/>
    <w:rsid w:val="003F4680"/>
    <w:rsid w:val="003F4BD3"/>
    <w:rsid w:val="003F4F2D"/>
    <w:rsid w:val="003F51D7"/>
    <w:rsid w:val="003F5A7A"/>
    <w:rsid w:val="003F6350"/>
    <w:rsid w:val="003F6517"/>
    <w:rsid w:val="003F7C9A"/>
    <w:rsid w:val="003F7DA3"/>
    <w:rsid w:val="00401098"/>
    <w:rsid w:val="00401A39"/>
    <w:rsid w:val="00402188"/>
    <w:rsid w:val="00403222"/>
    <w:rsid w:val="004032CF"/>
    <w:rsid w:val="0040356A"/>
    <w:rsid w:val="004035EF"/>
    <w:rsid w:val="0040380E"/>
    <w:rsid w:val="00403895"/>
    <w:rsid w:val="00403A91"/>
    <w:rsid w:val="00403B66"/>
    <w:rsid w:val="00404B42"/>
    <w:rsid w:val="00406143"/>
    <w:rsid w:val="004069EC"/>
    <w:rsid w:val="00406B7D"/>
    <w:rsid w:val="00407500"/>
    <w:rsid w:val="00410904"/>
    <w:rsid w:val="00411507"/>
    <w:rsid w:val="00411F3F"/>
    <w:rsid w:val="00415698"/>
    <w:rsid w:val="0041577E"/>
    <w:rsid w:val="00415F11"/>
    <w:rsid w:val="00415FD2"/>
    <w:rsid w:val="0041625A"/>
    <w:rsid w:val="00420B26"/>
    <w:rsid w:val="00422A8A"/>
    <w:rsid w:val="0042336D"/>
    <w:rsid w:val="004245DC"/>
    <w:rsid w:val="004248CC"/>
    <w:rsid w:val="00425331"/>
    <w:rsid w:val="00425B53"/>
    <w:rsid w:val="00430066"/>
    <w:rsid w:val="004305E2"/>
    <w:rsid w:val="004308B3"/>
    <w:rsid w:val="00431130"/>
    <w:rsid w:val="004331CD"/>
    <w:rsid w:val="004333A7"/>
    <w:rsid w:val="00434D82"/>
    <w:rsid w:val="00435FAB"/>
    <w:rsid w:val="0043610E"/>
    <w:rsid w:val="00437DF8"/>
    <w:rsid w:val="00441C38"/>
    <w:rsid w:val="00441CA4"/>
    <w:rsid w:val="004434AD"/>
    <w:rsid w:val="00443647"/>
    <w:rsid w:val="004441B8"/>
    <w:rsid w:val="004455F6"/>
    <w:rsid w:val="004469DE"/>
    <w:rsid w:val="00447290"/>
    <w:rsid w:val="00447C61"/>
    <w:rsid w:val="0045042A"/>
    <w:rsid w:val="004519BF"/>
    <w:rsid w:val="00451BBF"/>
    <w:rsid w:val="00452949"/>
    <w:rsid w:val="00454225"/>
    <w:rsid w:val="00454C0C"/>
    <w:rsid w:val="004558B5"/>
    <w:rsid w:val="00455B29"/>
    <w:rsid w:val="0045664A"/>
    <w:rsid w:val="00456E7C"/>
    <w:rsid w:val="00460F7E"/>
    <w:rsid w:val="00461B3F"/>
    <w:rsid w:val="00461D80"/>
    <w:rsid w:val="00461DAF"/>
    <w:rsid w:val="0046230C"/>
    <w:rsid w:val="004629CE"/>
    <w:rsid w:val="00463804"/>
    <w:rsid w:val="00463DE9"/>
    <w:rsid w:val="004660D0"/>
    <w:rsid w:val="00467228"/>
    <w:rsid w:val="00467F15"/>
    <w:rsid w:val="0047150B"/>
    <w:rsid w:val="00472185"/>
    <w:rsid w:val="00472A92"/>
    <w:rsid w:val="004732D7"/>
    <w:rsid w:val="00473CFB"/>
    <w:rsid w:val="004742A8"/>
    <w:rsid w:val="004747B6"/>
    <w:rsid w:val="00476551"/>
    <w:rsid w:val="00476629"/>
    <w:rsid w:val="0047679F"/>
    <w:rsid w:val="00482244"/>
    <w:rsid w:val="00482A6F"/>
    <w:rsid w:val="00482BE8"/>
    <w:rsid w:val="00483DAA"/>
    <w:rsid w:val="00486BEC"/>
    <w:rsid w:val="00487756"/>
    <w:rsid w:val="00487788"/>
    <w:rsid w:val="00490321"/>
    <w:rsid w:val="00490984"/>
    <w:rsid w:val="00490FA1"/>
    <w:rsid w:val="0049141E"/>
    <w:rsid w:val="00491780"/>
    <w:rsid w:val="00491846"/>
    <w:rsid w:val="00491A03"/>
    <w:rsid w:val="00491A4B"/>
    <w:rsid w:val="00492010"/>
    <w:rsid w:val="004929BB"/>
    <w:rsid w:val="00493AE1"/>
    <w:rsid w:val="00493F63"/>
    <w:rsid w:val="00495303"/>
    <w:rsid w:val="0049565A"/>
    <w:rsid w:val="00495692"/>
    <w:rsid w:val="004A0001"/>
    <w:rsid w:val="004A001E"/>
    <w:rsid w:val="004A2B43"/>
    <w:rsid w:val="004A3CCF"/>
    <w:rsid w:val="004A672D"/>
    <w:rsid w:val="004A6B81"/>
    <w:rsid w:val="004A73B7"/>
    <w:rsid w:val="004A7E57"/>
    <w:rsid w:val="004B0079"/>
    <w:rsid w:val="004B0B61"/>
    <w:rsid w:val="004B29B7"/>
    <w:rsid w:val="004B2EA3"/>
    <w:rsid w:val="004B37AD"/>
    <w:rsid w:val="004B3CA0"/>
    <w:rsid w:val="004B46F8"/>
    <w:rsid w:val="004B5E74"/>
    <w:rsid w:val="004B621B"/>
    <w:rsid w:val="004B66BB"/>
    <w:rsid w:val="004B7C6D"/>
    <w:rsid w:val="004B7E40"/>
    <w:rsid w:val="004C21B0"/>
    <w:rsid w:val="004C224D"/>
    <w:rsid w:val="004C23FF"/>
    <w:rsid w:val="004C278A"/>
    <w:rsid w:val="004C2B12"/>
    <w:rsid w:val="004C4464"/>
    <w:rsid w:val="004C45C4"/>
    <w:rsid w:val="004C57F8"/>
    <w:rsid w:val="004C5C86"/>
    <w:rsid w:val="004C63BE"/>
    <w:rsid w:val="004C6B6C"/>
    <w:rsid w:val="004C7F84"/>
    <w:rsid w:val="004D0C69"/>
    <w:rsid w:val="004D0D37"/>
    <w:rsid w:val="004D1477"/>
    <w:rsid w:val="004D28AE"/>
    <w:rsid w:val="004D35C4"/>
    <w:rsid w:val="004D3C76"/>
    <w:rsid w:val="004D4325"/>
    <w:rsid w:val="004D69DA"/>
    <w:rsid w:val="004D6BE7"/>
    <w:rsid w:val="004D7C2C"/>
    <w:rsid w:val="004D7CC6"/>
    <w:rsid w:val="004E07F0"/>
    <w:rsid w:val="004E0FF1"/>
    <w:rsid w:val="004E21BD"/>
    <w:rsid w:val="004E25E9"/>
    <w:rsid w:val="004E3904"/>
    <w:rsid w:val="004E3994"/>
    <w:rsid w:val="004E3A44"/>
    <w:rsid w:val="004E4D77"/>
    <w:rsid w:val="004E5515"/>
    <w:rsid w:val="004E56BF"/>
    <w:rsid w:val="004E605E"/>
    <w:rsid w:val="004E6FD1"/>
    <w:rsid w:val="004F0BA5"/>
    <w:rsid w:val="004F1B68"/>
    <w:rsid w:val="004F24BC"/>
    <w:rsid w:val="004F2BED"/>
    <w:rsid w:val="004F4AF0"/>
    <w:rsid w:val="004F51F7"/>
    <w:rsid w:val="004F5752"/>
    <w:rsid w:val="004F57E0"/>
    <w:rsid w:val="004F5DB3"/>
    <w:rsid w:val="004F639E"/>
    <w:rsid w:val="004F79E9"/>
    <w:rsid w:val="00500CF0"/>
    <w:rsid w:val="00500D46"/>
    <w:rsid w:val="00503B4F"/>
    <w:rsid w:val="00503E3D"/>
    <w:rsid w:val="00504164"/>
    <w:rsid w:val="005052A9"/>
    <w:rsid w:val="0050565E"/>
    <w:rsid w:val="005058B9"/>
    <w:rsid w:val="00511AA2"/>
    <w:rsid w:val="00512480"/>
    <w:rsid w:val="00512EFA"/>
    <w:rsid w:val="005136A0"/>
    <w:rsid w:val="0051445D"/>
    <w:rsid w:val="00514E15"/>
    <w:rsid w:val="00520A0B"/>
    <w:rsid w:val="00520B7C"/>
    <w:rsid w:val="005215B3"/>
    <w:rsid w:val="0052346C"/>
    <w:rsid w:val="00523D19"/>
    <w:rsid w:val="0052514A"/>
    <w:rsid w:val="0052523C"/>
    <w:rsid w:val="00525FD6"/>
    <w:rsid w:val="00526330"/>
    <w:rsid w:val="005267C2"/>
    <w:rsid w:val="00527007"/>
    <w:rsid w:val="0052762F"/>
    <w:rsid w:val="00530853"/>
    <w:rsid w:val="00531429"/>
    <w:rsid w:val="005323F0"/>
    <w:rsid w:val="00532EC5"/>
    <w:rsid w:val="00533A9B"/>
    <w:rsid w:val="00533E0B"/>
    <w:rsid w:val="00535104"/>
    <w:rsid w:val="005363D2"/>
    <w:rsid w:val="00537322"/>
    <w:rsid w:val="0053739B"/>
    <w:rsid w:val="0054094E"/>
    <w:rsid w:val="00540A28"/>
    <w:rsid w:val="00542609"/>
    <w:rsid w:val="00544A33"/>
    <w:rsid w:val="00546B58"/>
    <w:rsid w:val="0054751D"/>
    <w:rsid w:val="00547908"/>
    <w:rsid w:val="00547AC7"/>
    <w:rsid w:val="00550346"/>
    <w:rsid w:val="00550B8F"/>
    <w:rsid w:val="00551F84"/>
    <w:rsid w:val="00552B78"/>
    <w:rsid w:val="005533E6"/>
    <w:rsid w:val="00553F2A"/>
    <w:rsid w:val="00554C0D"/>
    <w:rsid w:val="00555D73"/>
    <w:rsid w:val="00555F75"/>
    <w:rsid w:val="005579A6"/>
    <w:rsid w:val="00557A53"/>
    <w:rsid w:val="0056070A"/>
    <w:rsid w:val="005608DF"/>
    <w:rsid w:val="00561CED"/>
    <w:rsid w:val="005629C6"/>
    <w:rsid w:val="00562EE9"/>
    <w:rsid w:val="00564FAF"/>
    <w:rsid w:val="0056557E"/>
    <w:rsid w:val="005659CF"/>
    <w:rsid w:val="00566265"/>
    <w:rsid w:val="005663AB"/>
    <w:rsid w:val="00566CB5"/>
    <w:rsid w:val="0056739B"/>
    <w:rsid w:val="00567BB1"/>
    <w:rsid w:val="00567CC5"/>
    <w:rsid w:val="00570C45"/>
    <w:rsid w:val="005727F0"/>
    <w:rsid w:val="005732E3"/>
    <w:rsid w:val="00573408"/>
    <w:rsid w:val="00573ACA"/>
    <w:rsid w:val="005746B6"/>
    <w:rsid w:val="00574B3D"/>
    <w:rsid w:val="0057543A"/>
    <w:rsid w:val="00575AF7"/>
    <w:rsid w:val="00576318"/>
    <w:rsid w:val="00576EC5"/>
    <w:rsid w:val="0058099E"/>
    <w:rsid w:val="005809FA"/>
    <w:rsid w:val="00580EF7"/>
    <w:rsid w:val="00583BA5"/>
    <w:rsid w:val="0058402A"/>
    <w:rsid w:val="00585822"/>
    <w:rsid w:val="00586162"/>
    <w:rsid w:val="00586A48"/>
    <w:rsid w:val="00587315"/>
    <w:rsid w:val="005878E4"/>
    <w:rsid w:val="00587E06"/>
    <w:rsid w:val="005908EA"/>
    <w:rsid w:val="0059106B"/>
    <w:rsid w:val="005919FC"/>
    <w:rsid w:val="005937E0"/>
    <w:rsid w:val="00594325"/>
    <w:rsid w:val="005958A4"/>
    <w:rsid w:val="00596A3B"/>
    <w:rsid w:val="00596AAC"/>
    <w:rsid w:val="00596B01"/>
    <w:rsid w:val="00597060"/>
    <w:rsid w:val="00597FB0"/>
    <w:rsid w:val="005A0E4B"/>
    <w:rsid w:val="005A1B25"/>
    <w:rsid w:val="005A27FE"/>
    <w:rsid w:val="005A2E6A"/>
    <w:rsid w:val="005A2F54"/>
    <w:rsid w:val="005A31F1"/>
    <w:rsid w:val="005A3634"/>
    <w:rsid w:val="005A3A2C"/>
    <w:rsid w:val="005A44F7"/>
    <w:rsid w:val="005A46F1"/>
    <w:rsid w:val="005A49B7"/>
    <w:rsid w:val="005A533D"/>
    <w:rsid w:val="005A5602"/>
    <w:rsid w:val="005A5726"/>
    <w:rsid w:val="005A59EF"/>
    <w:rsid w:val="005A5A0A"/>
    <w:rsid w:val="005A6291"/>
    <w:rsid w:val="005A6DF3"/>
    <w:rsid w:val="005B0CA5"/>
    <w:rsid w:val="005B0EAB"/>
    <w:rsid w:val="005B173E"/>
    <w:rsid w:val="005B1B44"/>
    <w:rsid w:val="005B2598"/>
    <w:rsid w:val="005B32EA"/>
    <w:rsid w:val="005B3EC3"/>
    <w:rsid w:val="005B4F7F"/>
    <w:rsid w:val="005B5801"/>
    <w:rsid w:val="005B60C7"/>
    <w:rsid w:val="005B6887"/>
    <w:rsid w:val="005B6A9C"/>
    <w:rsid w:val="005B7FC4"/>
    <w:rsid w:val="005C0D73"/>
    <w:rsid w:val="005C1100"/>
    <w:rsid w:val="005C1B90"/>
    <w:rsid w:val="005C1FB2"/>
    <w:rsid w:val="005C7741"/>
    <w:rsid w:val="005C7F26"/>
    <w:rsid w:val="005D0910"/>
    <w:rsid w:val="005D16F5"/>
    <w:rsid w:val="005D1984"/>
    <w:rsid w:val="005D2505"/>
    <w:rsid w:val="005D26FF"/>
    <w:rsid w:val="005D28D9"/>
    <w:rsid w:val="005D37EE"/>
    <w:rsid w:val="005D3D58"/>
    <w:rsid w:val="005D5BAC"/>
    <w:rsid w:val="005D5E0A"/>
    <w:rsid w:val="005D779B"/>
    <w:rsid w:val="005D7FC6"/>
    <w:rsid w:val="005E0043"/>
    <w:rsid w:val="005E0F95"/>
    <w:rsid w:val="005E1B7F"/>
    <w:rsid w:val="005E1BAB"/>
    <w:rsid w:val="005E1F12"/>
    <w:rsid w:val="005E1F6A"/>
    <w:rsid w:val="005E27CB"/>
    <w:rsid w:val="005E29D0"/>
    <w:rsid w:val="005E32E9"/>
    <w:rsid w:val="005E4C81"/>
    <w:rsid w:val="005E5085"/>
    <w:rsid w:val="005E6DF5"/>
    <w:rsid w:val="005F2047"/>
    <w:rsid w:val="005F28B8"/>
    <w:rsid w:val="005F2C79"/>
    <w:rsid w:val="005F2F9A"/>
    <w:rsid w:val="005F335A"/>
    <w:rsid w:val="005F3492"/>
    <w:rsid w:val="005F46A3"/>
    <w:rsid w:val="005F4846"/>
    <w:rsid w:val="005F5A98"/>
    <w:rsid w:val="005F5AE3"/>
    <w:rsid w:val="005F5AFF"/>
    <w:rsid w:val="005F75BD"/>
    <w:rsid w:val="00600337"/>
    <w:rsid w:val="00600418"/>
    <w:rsid w:val="0060319D"/>
    <w:rsid w:val="00605317"/>
    <w:rsid w:val="00606495"/>
    <w:rsid w:val="00606CD4"/>
    <w:rsid w:val="00610F5D"/>
    <w:rsid w:val="00611F8A"/>
    <w:rsid w:val="00612331"/>
    <w:rsid w:val="00614787"/>
    <w:rsid w:val="00616C8F"/>
    <w:rsid w:val="00617590"/>
    <w:rsid w:val="00620F27"/>
    <w:rsid w:val="006215EE"/>
    <w:rsid w:val="00621D87"/>
    <w:rsid w:val="00622763"/>
    <w:rsid w:val="006234E9"/>
    <w:rsid w:val="006241A1"/>
    <w:rsid w:val="006242C9"/>
    <w:rsid w:val="00624E32"/>
    <w:rsid w:val="006251ED"/>
    <w:rsid w:val="00625933"/>
    <w:rsid w:val="00626009"/>
    <w:rsid w:val="00627C91"/>
    <w:rsid w:val="00630853"/>
    <w:rsid w:val="00630F05"/>
    <w:rsid w:val="006315F4"/>
    <w:rsid w:val="006320C8"/>
    <w:rsid w:val="006321B7"/>
    <w:rsid w:val="006334EA"/>
    <w:rsid w:val="006341FF"/>
    <w:rsid w:val="006348E3"/>
    <w:rsid w:val="00635160"/>
    <w:rsid w:val="00635394"/>
    <w:rsid w:val="00635A81"/>
    <w:rsid w:val="00636B42"/>
    <w:rsid w:val="00636D8A"/>
    <w:rsid w:val="00637294"/>
    <w:rsid w:val="00637B96"/>
    <w:rsid w:val="00637BD2"/>
    <w:rsid w:val="00640933"/>
    <w:rsid w:val="006412D5"/>
    <w:rsid w:val="00642A56"/>
    <w:rsid w:val="00642BAC"/>
    <w:rsid w:val="00643ADB"/>
    <w:rsid w:val="00645876"/>
    <w:rsid w:val="006459E4"/>
    <w:rsid w:val="006467C2"/>
    <w:rsid w:val="00651820"/>
    <w:rsid w:val="00652165"/>
    <w:rsid w:val="00652823"/>
    <w:rsid w:val="006539AF"/>
    <w:rsid w:val="006543E7"/>
    <w:rsid w:val="00654F76"/>
    <w:rsid w:val="0065659F"/>
    <w:rsid w:val="0065766F"/>
    <w:rsid w:val="00663738"/>
    <w:rsid w:val="00664300"/>
    <w:rsid w:val="00664510"/>
    <w:rsid w:val="00664A4E"/>
    <w:rsid w:val="00665F27"/>
    <w:rsid w:val="00670127"/>
    <w:rsid w:val="006717FA"/>
    <w:rsid w:val="006737C8"/>
    <w:rsid w:val="00673B0F"/>
    <w:rsid w:val="0067518D"/>
    <w:rsid w:val="00675C03"/>
    <w:rsid w:val="00676E3F"/>
    <w:rsid w:val="00676FC0"/>
    <w:rsid w:val="006779BC"/>
    <w:rsid w:val="006803D3"/>
    <w:rsid w:val="00680F3A"/>
    <w:rsid w:val="00682D81"/>
    <w:rsid w:val="00684298"/>
    <w:rsid w:val="00684BEF"/>
    <w:rsid w:val="00685201"/>
    <w:rsid w:val="00685815"/>
    <w:rsid w:val="0068686D"/>
    <w:rsid w:val="00686C33"/>
    <w:rsid w:val="00687378"/>
    <w:rsid w:val="00687A52"/>
    <w:rsid w:val="00687C37"/>
    <w:rsid w:val="00687C62"/>
    <w:rsid w:val="00687EE0"/>
    <w:rsid w:val="00691225"/>
    <w:rsid w:val="00693A3F"/>
    <w:rsid w:val="00693A90"/>
    <w:rsid w:val="00694488"/>
    <w:rsid w:val="00696A93"/>
    <w:rsid w:val="006A0A55"/>
    <w:rsid w:val="006A0B74"/>
    <w:rsid w:val="006A151B"/>
    <w:rsid w:val="006A34AF"/>
    <w:rsid w:val="006A3D85"/>
    <w:rsid w:val="006A4374"/>
    <w:rsid w:val="006A4398"/>
    <w:rsid w:val="006A4C1D"/>
    <w:rsid w:val="006A5B35"/>
    <w:rsid w:val="006A63BA"/>
    <w:rsid w:val="006A6B6D"/>
    <w:rsid w:val="006B0882"/>
    <w:rsid w:val="006B0939"/>
    <w:rsid w:val="006B0B1A"/>
    <w:rsid w:val="006B274D"/>
    <w:rsid w:val="006B2EB8"/>
    <w:rsid w:val="006B455B"/>
    <w:rsid w:val="006B46A8"/>
    <w:rsid w:val="006B4D5A"/>
    <w:rsid w:val="006B60C2"/>
    <w:rsid w:val="006B62B2"/>
    <w:rsid w:val="006B6E2B"/>
    <w:rsid w:val="006B6F42"/>
    <w:rsid w:val="006B75A7"/>
    <w:rsid w:val="006C0531"/>
    <w:rsid w:val="006C1ABE"/>
    <w:rsid w:val="006C1E50"/>
    <w:rsid w:val="006C25D5"/>
    <w:rsid w:val="006C28DC"/>
    <w:rsid w:val="006C2D2C"/>
    <w:rsid w:val="006C2F93"/>
    <w:rsid w:val="006C34A7"/>
    <w:rsid w:val="006C3585"/>
    <w:rsid w:val="006C3B28"/>
    <w:rsid w:val="006C6AD2"/>
    <w:rsid w:val="006C7BC4"/>
    <w:rsid w:val="006D0184"/>
    <w:rsid w:val="006D01D9"/>
    <w:rsid w:val="006D0773"/>
    <w:rsid w:val="006D0FDA"/>
    <w:rsid w:val="006D11B6"/>
    <w:rsid w:val="006D1EC8"/>
    <w:rsid w:val="006D27B9"/>
    <w:rsid w:val="006D3349"/>
    <w:rsid w:val="006D4326"/>
    <w:rsid w:val="006D4785"/>
    <w:rsid w:val="006D7680"/>
    <w:rsid w:val="006E0A35"/>
    <w:rsid w:val="006E1B8D"/>
    <w:rsid w:val="006E2162"/>
    <w:rsid w:val="006E2F66"/>
    <w:rsid w:val="006E3010"/>
    <w:rsid w:val="006E4DD4"/>
    <w:rsid w:val="006E58BF"/>
    <w:rsid w:val="006E5A71"/>
    <w:rsid w:val="006E5C2F"/>
    <w:rsid w:val="006E5CE3"/>
    <w:rsid w:val="006E771D"/>
    <w:rsid w:val="006F0CD7"/>
    <w:rsid w:val="006F17D8"/>
    <w:rsid w:val="006F19CA"/>
    <w:rsid w:val="006F1AEB"/>
    <w:rsid w:val="006F5A7B"/>
    <w:rsid w:val="006F707F"/>
    <w:rsid w:val="007005E1"/>
    <w:rsid w:val="00701D60"/>
    <w:rsid w:val="00702495"/>
    <w:rsid w:val="00702A09"/>
    <w:rsid w:val="00702A4C"/>
    <w:rsid w:val="00703B3C"/>
    <w:rsid w:val="007049E3"/>
    <w:rsid w:val="00705204"/>
    <w:rsid w:val="00705AD5"/>
    <w:rsid w:val="00706BA4"/>
    <w:rsid w:val="007078F6"/>
    <w:rsid w:val="00707C93"/>
    <w:rsid w:val="007102AD"/>
    <w:rsid w:val="00711025"/>
    <w:rsid w:val="00711527"/>
    <w:rsid w:val="00713185"/>
    <w:rsid w:val="00713BF6"/>
    <w:rsid w:val="00713E57"/>
    <w:rsid w:val="00713F63"/>
    <w:rsid w:val="0071482A"/>
    <w:rsid w:val="007148B4"/>
    <w:rsid w:val="00715E5E"/>
    <w:rsid w:val="00716BF1"/>
    <w:rsid w:val="00717298"/>
    <w:rsid w:val="00717438"/>
    <w:rsid w:val="007174BE"/>
    <w:rsid w:val="00717F49"/>
    <w:rsid w:val="0072003A"/>
    <w:rsid w:val="00720F4C"/>
    <w:rsid w:val="007210F8"/>
    <w:rsid w:val="00721DDC"/>
    <w:rsid w:val="0072274C"/>
    <w:rsid w:val="00722949"/>
    <w:rsid w:val="0072305B"/>
    <w:rsid w:val="00723B65"/>
    <w:rsid w:val="00723F07"/>
    <w:rsid w:val="007243D3"/>
    <w:rsid w:val="00724789"/>
    <w:rsid w:val="00726557"/>
    <w:rsid w:val="00727EDA"/>
    <w:rsid w:val="007300F6"/>
    <w:rsid w:val="0073086A"/>
    <w:rsid w:val="00730A83"/>
    <w:rsid w:val="00730EEB"/>
    <w:rsid w:val="00731C14"/>
    <w:rsid w:val="00732550"/>
    <w:rsid w:val="00732D3F"/>
    <w:rsid w:val="0073474A"/>
    <w:rsid w:val="00735378"/>
    <w:rsid w:val="00735EE5"/>
    <w:rsid w:val="00736095"/>
    <w:rsid w:val="007367EA"/>
    <w:rsid w:val="00737232"/>
    <w:rsid w:val="007429BE"/>
    <w:rsid w:val="007451C8"/>
    <w:rsid w:val="0074659F"/>
    <w:rsid w:val="00746963"/>
    <w:rsid w:val="00746FDA"/>
    <w:rsid w:val="00747D55"/>
    <w:rsid w:val="00747ECD"/>
    <w:rsid w:val="00750272"/>
    <w:rsid w:val="00750596"/>
    <w:rsid w:val="00750A3C"/>
    <w:rsid w:val="0075240E"/>
    <w:rsid w:val="0075344E"/>
    <w:rsid w:val="00753D7C"/>
    <w:rsid w:val="007542A8"/>
    <w:rsid w:val="00754500"/>
    <w:rsid w:val="00754BA8"/>
    <w:rsid w:val="00755FB3"/>
    <w:rsid w:val="00756C50"/>
    <w:rsid w:val="00756D7B"/>
    <w:rsid w:val="00757D9C"/>
    <w:rsid w:val="007601BF"/>
    <w:rsid w:val="00760FED"/>
    <w:rsid w:val="00762990"/>
    <w:rsid w:val="00762C51"/>
    <w:rsid w:val="00763D17"/>
    <w:rsid w:val="0076533A"/>
    <w:rsid w:val="00766E55"/>
    <w:rsid w:val="007675B5"/>
    <w:rsid w:val="0076795E"/>
    <w:rsid w:val="00767E45"/>
    <w:rsid w:val="007711C6"/>
    <w:rsid w:val="007731E2"/>
    <w:rsid w:val="0077425F"/>
    <w:rsid w:val="00775A75"/>
    <w:rsid w:val="00777308"/>
    <w:rsid w:val="0077738A"/>
    <w:rsid w:val="00780C5B"/>
    <w:rsid w:val="007824EF"/>
    <w:rsid w:val="00782DB1"/>
    <w:rsid w:val="00782EEB"/>
    <w:rsid w:val="00784000"/>
    <w:rsid w:val="00784FC4"/>
    <w:rsid w:val="00785308"/>
    <w:rsid w:val="007853FD"/>
    <w:rsid w:val="00785C14"/>
    <w:rsid w:val="00786D2F"/>
    <w:rsid w:val="00787084"/>
    <w:rsid w:val="007912F2"/>
    <w:rsid w:val="007913AD"/>
    <w:rsid w:val="007913DD"/>
    <w:rsid w:val="00791509"/>
    <w:rsid w:val="00791998"/>
    <w:rsid w:val="00791C66"/>
    <w:rsid w:val="0079205E"/>
    <w:rsid w:val="00792579"/>
    <w:rsid w:val="007928CF"/>
    <w:rsid w:val="00794999"/>
    <w:rsid w:val="00794CAE"/>
    <w:rsid w:val="007956AC"/>
    <w:rsid w:val="00796C03"/>
    <w:rsid w:val="007975F1"/>
    <w:rsid w:val="007A0516"/>
    <w:rsid w:val="007A0D66"/>
    <w:rsid w:val="007A12BE"/>
    <w:rsid w:val="007A2059"/>
    <w:rsid w:val="007A2184"/>
    <w:rsid w:val="007A4100"/>
    <w:rsid w:val="007A4362"/>
    <w:rsid w:val="007A46BE"/>
    <w:rsid w:val="007A4CCC"/>
    <w:rsid w:val="007A502B"/>
    <w:rsid w:val="007A50EB"/>
    <w:rsid w:val="007A6474"/>
    <w:rsid w:val="007A72DE"/>
    <w:rsid w:val="007A7489"/>
    <w:rsid w:val="007A774B"/>
    <w:rsid w:val="007B0900"/>
    <w:rsid w:val="007B10CA"/>
    <w:rsid w:val="007B1979"/>
    <w:rsid w:val="007B1FB1"/>
    <w:rsid w:val="007B6B22"/>
    <w:rsid w:val="007B76E1"/>
    <w:rsid w:val="007C01F3"/>
    <w:rsid w:val="007C1B8C"/>
    <w:rsid w:val="007C1DCE"/>
    <w:rsid w:val="007C2186"/>
    <w:rsid w:val="007C2252"/>
    <w:rsid w:val="007C3334"/>
    <w:rsid w:val="007C38D9"/>
    <w:rsid w:val="007C3C9E"/>
    <w:rsid w:val="007C4650"/>
    <w:rsid w:val="007C4FC4"/>
    <w:rsid w:val="007C7401"/>
    <w:rsid w:val="007C7A8C"/>
    <w:rsid w:val="007C7C08"/>
    <w:rsid w:val="007D022A"/>
    <w:rsid w:val="007D0729"/>
    <w:rsid w:val="007D090C"/>
    <w:rsid w:val="007D0AD3"/>
    <w:rsid w:val="007D0CC7"/>
    <w:rsid w:val="007D1008"/>
    <w:rsid w:val="007D14FA"/>
    <w:rsid w:val="007D2D60"/>
    <w:rsid w:val="007D374D"/>
    <w:rsid w:val="007D485A"/>
    <w:rsid w:val="007D4E62"/>
    <w:rsid w:val="007D5278"/>
    <w:rsid w:val="007D5ED7"/>
    <w:rsid w:val="007D6B68"/>
    <w:rsid w:val="007D7F21"/>
    <w:rsid w:val="007E0A7A"/>
    <w:rsid w:val="007E1C30"/>
    <w:rsid w:val="007E290F"/>
    <w:rsid w:val="007E2B64"/>
    <w:rsid w:val="007E412B"/>
    <w:rsid w:val="007E51AE"/>
    <w:rsid w:val="007E685F"/>
    <w:rsid w:val="007E6F61"/>
    <w:rsid w:val="007E70D8"/>
    <w:rsid w:val="007E75D2"/>
    <w:rsid w:val="007F03F0"/>
    <w:rsid w:val="007F0CA3"/>
    <w:rsid w:val="007F179F"/>
    <w:rsid w:val="007F23A0"/>
    <w:rsid w:val="007F2643"/>
    <w:rsid w:val="007F4240"/>
    <w:rsid w:val="007F6307"/>
    <w:rsid w:val="007F667A"/>
    <w:rsid w:val="00800661"/>
    <w:rsid w:val="00802735"/>
    <w:rsid w:val="0080351E"/>
    <w:rsid w:val="008035A3"/>
    <w:rsid w:val="00804A9C"/>
    <w:rsid w:val="00804B66"/>
    <w:rsid w:val="00812208"/>
    <w:rsid w:val="00814DD7"/>
    <w:rsid w:val="00814E0C"/>
    <w:rsid w:val="008159ED"/>
    <w:rsid w:val="00815A8A"/>
    <w:rsid w:val="008161C9"/>
    <w:rsid w:val="00816A22"/>
    <w:rsid w:val="00816C6B"/>
    <w:rsid w:val="0081750B"/>
    <w:rsid w:val="008202CB"/>
    <w:rsid w:val="00820CBE"/>
    <w:rsid w:val="00821305"/>
    <w:rsid w:val="008214EC"/>
    <w:rsid w:val="008233E4"/>
    <w:rsid w:val="00823F05"/>
    <w:rsid w:val="00823F72"/>
    <w:rsid w:val="008241DE"/>
    <w:rsid w:val="008242D1"/>
    <w:rsid w:val="00824FC6"/>
    <w:rsid w:val="0083074F"/>
    <w:rsid w:val="00830FC8"/>
    <w:rsid w:val="008316B7"/>
    <w:rsid w:val="00832DB0"/>
    <w:rsid w:val="008332C8"/>
    <w:rsid w:val="008341B8"/>
    <w:rsid w:val="00835671"/>
    <w:rsid w:val="00836102"/>
    <w:rsid w:val="00837529"/>
    <w:rsid w:val="0083770D"/>
    <w:rsid w:val="00837F1D"/>
    <w:rsid w:val="00840736"/>
    <w:rsid w:val="00840A03"/>
    <w:rsid w:val="0084154F"/>
    <w:rsid w:val="00845707"/>
    <w:rsid w:val="00845D15"/>
    <w:rsid w:val="00846AE4"/>
    <w:rsid w:val="00847579"/>
    <w:rsid w:val="00850CB6"/>
    <w:rsid w:val="00851DFF"/>
    <w:rsid w:val="00853D7F"/>
    <w:rsid w:val="008545CA"/>
    <w:rsid w:val="00855244"/>
    <w:rsid w:val="00855DCB"/>
    <w:rsid w:val="008564EC"/>
    <w:rsid w:val="00856940"/>
    <w:rsid w:val="00857411"/>
    <w:rsid w:val="00860A64"/>
    <w:rsid w:val="00860B3C"/>
    <w:rsid w:val="00860D48"/>
    <w:rsid w:val="00861CC8"/>
    <w:rsid w:val="00862348"/>
    <w:rsid w:val="00864031"/>
    <w:rsid w:val="00866B99"/>
    <w:rsid w:val="00866ED8"/>
    <w:rsid w:val="00870802"/>
    <w:rsid w:val="00874237"/>
    <w:rsid w:val="008751D9"/>
    <w:rsid w:val="00875469"/>
    <w:rsid w:val="00876988"/>
    <w:rsid w:val="00876D0D"/>
    <w:rsid w:val="0087751A"/>
    <w:rsid w:val="008801D9"/>
    <w:rsid w:val="0088197E"/>
    <w:rsid w:val="008824E5"/>
    <w:rsid w:val="008827AB"/>
    <w:rsid w:val="00883A56"/>
    <w:rsid w:val="00886659"/>
    <w:rsid w:val="00886CC9"/>
    <w:rsid w:val="008902B9"/>
    <w:rsid w:val="008907F5"/>
    <w:rsid w:val="00892B61"/>
    <w:rsid w:val="00893C0F"/>
    <w:rsid w:val="00895693"/>
    <w:rsid w:val="00896908"/>
    <w:rsid w:val="00896E5C"/>
    <w:rsid w:val="00897080"/>
    <w:rsid w:val="0089785C"/>
    <w:rsid w:val="008A00FF"/>
    <w:rsid w:val="008A1151"/>
    <w:rsid w:val="008A1183"/>
    <w:rsid w:val="008A1306"/>
    <w:rsid w:val="008A272C"/>
    <w:rsid w:val="008A3183"/>
    <w:rsid w:val="008A3882"/>
    <w:rsid w:val="008A4A35"/>
    <w:rsid w:val="008A670C"/>
    <w:rsid w:val="008A7DB5"/>
    <w:rsid w:val="008A7EE9"/>
    <w:rsid w:val="008B0082"/>
    <w:rsid w:val="008B0360"/>
    <w:rsid w:val="008B1F47"/>
    <w:rsid w:val="008B2098"/>
    <w:rsid w:val="008B20AA"/>
    <w:rsid w:val="008B281A"/>
    <w:rsid w:val="008B3927"/>
    <w:rsid w:val="008B43CC"/>
    <w:rsid w:val="008B6A1C"/>
    <w:rsid w:val="008C0436"/>
    <w:rsid w:val="008C07C1"/>
    <w:rsid w:val="008C195A"/>
    <w:rsid w:val="008C1EA5"/>
    <w:rsid w:val="008C2209"/>
    <w:rsid w:val="008C4EFB"/>
    <w:rsid w:val="008C55D7"/>
    <w:rsid w:val="008C577A"/>
    <w:rsid w:val="008C6687"/>
    <w:rsid w:val="008D0092"/>
    <w:rsid w:val="008D0797"/>
    <w:rsid w:val="008D0C1C"/>
    <w:rsid w:val="008D2D7B"/>
    <w:rsid w:val="008D3015"/>
    <w:rsid w:val="008D354D"/>
    <w:rsid w:val="008D35FE"/>
    <w:rsid w:val="008D4C83"/>
    <w:rsid w:val="008D52A8"/>
    <w:rsid w:val="008D5888"/>
    <w:rsid w:val="008D59B2"/>
    <w:rsid w:val="008D5B69"/>
    <w:rsid w:val="008D5D3B"/>
    <w:rsid w:val="008D6661"/>
    <w:rsid w:val="008D6DBA"/>
    <w:rsid w:val="008D705B"/>
    <w:rsid w:val="008D718A"/>
    <w:rsid w:val="008D76C6"/>
    <w:rsid w:val="008D7884"/>
    <w:rsid w:val="008E0678"/>
    <w:rsid w:val="008E2221"/>
    <w:rsid w:val="008E2FD7"/>
    <w:rsid w:val="008E349C"/>
    <w:rsid w:val="008E35A9"/>
    <w:rsid w:val="008E38D6"/>
    <w:rsid w:val="008E3974"/>
    <w:rsid w:val="008E5E5F"/>
    <w:rsid w:val="008E5F6A"/>
    <w:rsid w:val="008E75C3"/>
    <w:rsid w:val="008F1B70"/>
    <w:rsid w:val="008F1B8E"/>
    <w:rsid w:val="008F2597"/>
    <w:rsid w:val="008F2A79"/>
    <w:rsid w:val="008F2B7E"/>
    <w:rsid w:val="008F32A0"/>
    <w:rsid w:val="008F4131"/>
    <w:rsid w:val="008F4498"/>
    <w:rsid w:val="008F49EB"/>
    <w:rsid w:val="008F64CB"/>
    <w:rsid w:val="00900957"/>
    <w:rsid w:val="00900D54"/>
    <w:rsid w:val="0090124B"/>
    <w:rsid w:val="00903A1A"/>
    <w:rsid w:val="00903E9F"/>
    <w:rsid w:val="009046DC"/>
    <w:rsid w:val="00905E6F"/>
    <w:rsid w:val="00910161"/>
    <w:rsid w:val="00910A66"/>
    <w:rsid w:val="00911635"/>
    <w:rsid w:val="009127A8"/>
    <w:rsid w:val="00912E26"/>
    <w:rsid w:val="00913703"/>
    <w:rsid w:val="0091400A"/>
    <w:rsid w:val="00914632"/>
    <w:rsid w:val="00915FE1"/>
    <w:rsid w:val="009168BC"/>
    <w:rsid w:val="00920ECB"/>
    <w:rsid w:val="0092321F"/>
    <w:rsid w:val="00923831"/>
    <w:rsid w:val="00923D4A"/>
    <w:rsid w:val="00923E63"/>
    <w:rsid w:val="009253D3"/>
    <w:rsid w:val="00931301"/>
    <w:rsid w:val="009331A8"/>
    <w:rsid w:val="00933C62"/>
    <w:rsid w:val="0093402E"/>
    <w:rsid w:val="00934668"/>
    <w:rsid w:val="00935DEB"/>
    <w:rsid w:val="009361DE"/>
    <w:rsid w:val="009362CA"/>
    <w:rsid w:val="00936885"/>
    <w:rsid w:val="00936CE3"/>
    <w:rsid w:val="00937ED6"/>
    <w:rsid w:val="00942705"/>
    <w:rsid w:val="0094618B"/>
    <w:rsid w:val="00946190"/>
    <w:rsid w:val="0094710D"/>
    <w:rsid w:val="009479D8"/>
    <w:rsid w:val="009504DA"/>
    <w:rsid w:val="00950BD1"/>
    <w:rsid w:val="0095147D"/>
    <w:rsid w:val="00952784"/>
    <w:rsid w:val="00954350"/>
    <w:rsid w:val="00954583"/>
    <w:rsid w:val="00954F47"/>
    <w:rsid w:val="0095533D"/>
    <w:rsid w:val="00955D1E"/>
    <w:rsid w:val="00956062"/>
    <w:rsid w:val="0095735B"/>
    <w:rsid w:val="00957A9B"/>
    <w:rsid w:val="00961B5A"/>
    <w:rsid w:val="00963A1C"/>
    <w:rsid w:val="009640F9"/>
    <w:rsid w:val="0096428C"/>
    <w:rsid w:val="0096453F"/>
    <w:rsid w:val="0096464A"/>
    <w:rsid w:val="00964FAE"/>
    <w:rsid w:val="00965293"/>
    <w:rsid w:val="00965DEE"/>
    <w:rsid w:val="00966D4C"/>
    <w:rsid w:val="009723C4"/>
    <w:rsid w:val="00972917"/>
    <w:rsid w:val="0097446C"/>
    <w:rsid w:val="00975A48"/>
    <w:rsid w:val="00975D02"/>
    <w:rsid w:val="009766F6"/>
    <w:rsid w:val="00977438"/>
    <w:rsid w:val="00977CC0"/>
    <w:rsid w:val="0098057F"/>
    <w:rsid w:val="00981AEF"/>
    <w:rsid w:val="00981EC0"/>
    <w:rsid w:val="00982AB2"/>
    <w:rsid w:val="00982DAB"/>
    <w:rsid w:val="00984A9A"/>
    <w:rsid w:val="00985401"/>
    <w:rsid w:val="00985A51"/>
    <w:rsid w:val="00985ABF"/>
    <w:rsid w:val="009867CA"/>
    <w:rsid w:val="00986F57"/>
    <w:rsid w:val="00987428"/>
    <w:rsid w:val="00987539"/>
    <w:rsid w:val="00987625"/>
    <w:rsid w:val="00987C18"/>
    <w:rsid w:val="00990AE2"/>
    <w:rsid w:val="00990C05"/>
    <w:rsid w:val="009912EE"/>
    <w:rsid w:val="00992552"/>
    <w:rsid w:val="00992DA1"/>
    <w:rsid w:val="00993A82"/>
    <w:rsid w:val="00993F1C"/>
    <w:rsid w:val="00995481"/>
    <w:rsid w:val="00995EDF"/>
    <w:rsid w:val="00997A89"/>
    <w:rsid w:val="00997DDC"/>
    <w:rsid w:val="009A22EE"/>
    <w:rsid w:val="009A28C5"/>
    <w:rsid w:val="009A2A79"/>
    <w:rsid w:val="009A2B8F"/>
    <w:rsid w:val="009A5B2F"/>
    <w:rsid w:val="009A5BF2"/>
    <w:rsid w:val="009A621F"/>
    <w:rsid w:val="009A677E"/>
    <w:rsid w:val="009A7229"/>
    <w:rsid w:val="009A7842"/>
    <w:rsid w:val="009B0256"/>
    <w:rsid w:val="009B1895"/>
    <w:rsid w:val="009B237A"/>
    <w:rsid w:val="009B439E"/>
    <w:rsid w:val="009B4443"/>
    <w:rsid w:val="009B4C91"/>
    <w:rsid w:val="009B4D21"/>
    <w:rsid w:val="009B5300"/>
    <w:rsid w:val="009B534A"/>
    <w:rsid w:val="009B546A"/>
    <w:rsid w:val="009B5EF1"/>
    <w:rsid w:val="009B5F71"/>
    <w:rsid w:val="009B60F3"/>
    <w:rsid w:val="009B6366"/>
    <w:rsid w:val="009B6A2E"/>
    <w:rsid w:val="009B6B6C"/>
    <w:rsid w:val="009B7E3F"/>
    <w:rsid w:val="009B7F92"/>
    <w:rsid w:val="009C211A"/>
    <w:rsid w:val="009C23F7"/>
    <w:rsid w:val="009C240C"/>
    <w:rsid w:val="009C27F1"/>
    <w:rsid w:val="009C29EC"/>
    <w:rsid w:val="009C2AD7"/>
    <w:rsid w:val="009C2D3C"/>
    <w:rsid w:val="009C59F4"/>
    <w:rsid w:val="009C6CED"/>
    <w:rsid w:val="009C720A"/>
    <w:rsid w:val="009C775B"/>
    <w:rsid w:val="009C7C95"/>
    <w:rsid w:val="009D1216"/>
    <w:rsid w:val="009D222D"/>
    <w:rsid w:val="009D27C8"/>
    <w:rsid w:val="009D2D19"/>
    <w:rsid w:val="009D2DD1"/>
    <w:rsid w:val="009D5534"/>
    <w:rsid w:val="009D6D44"/>
    <w:rsid w:val="009D6F31"/>
    <w:rsid w:val="009D7F2F"/>
    <w:rsid w:val="009E0859"/>
    <w:rsid w:val="009E0A1C"/>
    <w:rsid w:val="009E3B96"/>
    <w:rsid w:val="009E546F"/>
    <w:rsid w:val="009E568A"/>
    <w:rsid w:val="009E66F4"/>
    <w:rsid w:val="009F02B5"/>
    <w:rsid w:val="009F0DAA"/>
    <w:rsid w:val="009F1AE1"/>
    <w:rsid w:val="009F1C19"/>
    <w:rsid w:val="009F2522"/>
    <w:rsid w:val="009F2C10"/>
    <w:rsid w:val="009F2EA1"/>
    <w:rsid w:val="009F3828"/>
    <w:rsid w:val="009F395F"/>
    <w:rsid w:val="009F4597"/>
    <w:rsid w:val="009F4FDA"/>
    <w:rsid w:val="009F548C"/>
    <w:rsid w:val="009F5B68"/>
    <w:rsid w:val="009F6AA0"/>
    <w:rsid w:val="009F6ECF"/>
    <w:rsid w:val="00A00D1C"/>
    <w:rsid w:val="00A01716"/>
    <w:rsid w:val="00A024B4"/>
    <w:rsid w:val="00A02613"/>
    <w:rsid w:val="00A02A14"/>
    <w:rsid w:val="00A02DB5"/>
    <w:rsid w:val="00A032B2"/>
    <w:rsid w:val="00A03D9D"/>
    <w:rsid w:val="00A03F76"/>
    <w:rsid w:val="00A03F9F"/>
    <w:rsid w:val="00A0467F"/>
    <w:rsid w:val="00A04A24"/>
    <w:rsid w:val="00A05890"/>
    <w:rsid w:val="00A06287"/>
    <w:rsid w:val="00A11BCE"/>
    <w:rsid w:val="00A13BBE"/>
    <w:rsid w:val="00A152D5"/>
    <w:rsid w:val="00A15521"/>
    <w:rsid w:val="00A15884"/>
    <w:rsid w:val="00A16831"/>
    <w:rsid w:val="00A16ADC"/>
    <w:rsid w:val="00A17215"/>
    <w:rsid w:val="00A17416"/>
    <w:rsid w:val="00A20BD6"/>
    <w:rsid w:val="00A21239"/>
    <w:rsid w:val="00A2181E"/>
    <w:rsid w:val="00A23A6C"/>
    <w:rsid w:val="00A24298"/>
    <w:rsid w:val="00A26092"/>
    <w:rsid w:val="00A2618F"/>
    <w:rsid w:val="00A272D0"/>
    <w:rsid w:val="00A30171"/>
    <w:rsid w:val="00A30BAE"/>
    <w:rsid w:val="00A30D0D"/>
    <w:rsid w:val="00A30F01"/>
    <w:rsid w:val="00A311C8"/>
    <w:rsid w:val="00A314B0"/>
    <w:rsid w:val="00A31F9E"/>
    <w:rsid w:val="00A3332A"/>
    <w:rsid w:val="00A33A9F"/>
    <w:rsid w:val="00A33B69"/>
    <w:rsid w:val="00A35D4F"/>
    <w:rsid w:val="00A35FA0"/>
    <w:rsid w:val="00A36072"/>
    <w:rsid w:val="00A36333"/>
    <w:rsid w:val="00A40DAF"/>
    <w:rsid w:val="00A41B86"/>
    <w:rsid w:val="00A41DE8"/>
    <w:rsid w:val="00A427D4"/>
    <w:rsid w:val="00A44271"/>
    <w:rsid w:val="00A457CD"/>
    <w:rsid w:val="00A45CDA"/>
    <w:rsid w:val="00A46227"/>
    <w:rsid w:val="00A4718E"/>
    <w:rsid w:val="00A47346"/>
    <w:rsid w:val="00A47421"/>
    <w:rsid w:val="00A50F3F"/>
    <w:rsid w:val="00A51697"/>
    <w:rsid w:val="00A52089"/>
    <w:rsid w:val="00A523FC"/>
    <w:rsid w:val="00A530BD"/>
    <w:rsid w:val="00A53274"/>
    <w:rsid w:val="00A53662"/>
    <w:rsid w:val="00A5371F"/>
    <w:rsid w:val="00A54373"/>
    <w:rsid w:val="00A54CB9"/>
    <w:rsid w:val="00A574C1"/>
    <w:rsid w:val="00A600EF"/>
    <w:rsid w:val="00A60C4D"/>
    <w:rsid w:val="00A62A2F"/>
    <w:rsid w:val="00A638E1"/>
    <w:rsid w:val="00A650B8"/>
    <w:rsid w:val="00A653C4"/>
    <w:rsid w:val="00A66529"/>
    <w:rsid w:val="00A665BE"/>
    <w:rsid w:val="00A66D68"/>
    <w:rsid w:val="00A66E9B"/>
    <w:rsid w:val="00A6758F"/>
    <w:rsid w:val="00A70DF5"/>
    <w:rsid w:val="00A70E18"/>
    <w:rsid w:val="00A71509"/>
    <w:rsid w:val="00A7208D"/>
    <w:rsid w:val="00A72D7E"/>
    <w:rsid w:val="00A72E3B"/>
    <w:rsid w:val="00A73D34"/>
    <w:rsid w:val="00A740DB"/>
    <w:rsid w:val="00A7516A"/>
    <w:rsid w:val="00A76261"/>
    <w:rsid w:val="00A771D4"/>
    <w:rsid w:val="00A776CD"/>
    <w:rsid w:val="00A80619"/>
    <w:rsid w:val="00A812EE"/>
    <w:rsid w:val="00A81467"/>
    <w:rsid w:val="00A82269"/>
    <w:rsid w:val="00A82D29"/>
    <w:rsid w:val="00A836AE"/>
    <w:rsid w:val="00A85521"/>
    <w:rsid w:val="00A85925"/>
    <w:rsid w:val="00A86017"/>
    <w:rsid w:val="00A8653E"/>
    <w:rsid w:val="00A874D2"/>
    <w:rsid w:val="00A87A0A"/>
    <w:rsid w:val="00A901B4"/>
    <w:rsid w:val="00A901C3"/>
    <w:rsid w:val="00A92D6B"/>
    <w:rsid w:val="00A934FF"/>
    <w:rsid w:val="00A93C64"/>
    <w:rsid w:val="00A94AEA"/>
    <w:rsid w:val="00A963B7"/>
    <w:rsid w:val="00A96C48"/>
    <w:rsid w:val="00A96DD3"/>
    <w:rsid w:val="00AA0B1A"/>
    <w:rsid w:val="00AA113A"/>
    <w:rsid w:val="00AA1A17"/>
    <w:rsid w:val="00AA1CB7"/>
    <w:rsid w:val="00AA260D"/>
    <w:rsid w:val="00AA2E2D"/>
    <w:rsid w:val="00AA3E78"/>
    <w:rsid w:val="00AA44E3"/>
    <w:rsid w:val="00AA52D5"/>
    <w:rsid w:val="00AA547F"/>
    <w:rsid w:val="00AA5A72"/>
    <w:rsid w:val="00AA7A74"/>
    <w:rsid w:val="00AB0567"/>
    <w:rsid w:val="00AB0CAB"/>
    <w:rsid w:val="00AB15D7"/>
    <w:rsid w:val="00AB1729"/>
    <w:rsid w:val="00AB26AA"/>
    <w:rsid w:val="00AB2B28"/>
    <w:rsid w:val="00AB3440"/>
    <w:rsid w:val="00AB43BE"/>
    <w:rsid w:val="00AB4F2D"/>
    <w:rsid w:val="00AB5217"/>
    <w:rsid w:val="00AB5BA0"/>
    <w:rsid w:val="00AB67B8"/>
    <w:rsid w:val="00AB789A"/>
    <w:rsid w:val="00AB78CE"/>
    <w:rsid w:val="00AB7C8D"/>
    <w:rsid w:val="00AC0079"/>
    <w:rsid w:val="00AC0848"/>
    <w:rsid w:val="00AC0E23"/>
    <w:rsid w:val="00AC2896"/>
    <w:rsid w:val="00AC2EF8"/>
    <w:rsid w:val="00AC393A"/>
    <w:rsid w:val="00AC3990"/>
    <w:rsid w:val="00AC46E4"/>
    <w:rsid w:val="00AC474F"/>
    <w:rsid w:val="00AC478C"/>
    <w:rsid w:val="00AC5B47"/>
    <w:rsid w:val="00AC5EB3"/>
    <w:rsid w:val="00AC61F5"/>
    <w:rsid w:val="00AC62CE"/>
    <w:rsid w:val="00AC7D72"/>
    <w:rsid w:val="00AD0017"/>
    <w:rsid w:val="00AD1735"/>
    <w:rsid w:val="00AD292D"/>
    <w:rsid w:val="00AD5A91"/>
    <w:rsid w:val="00AD74BB"/>
    <w:rsid w:val="00AE064E"/>
    <w:rsid w:val="00AE292B"/>
    <w:rsid w:val="00AE39F0"/>
    <w:rsid w:val="00AE4F76"/>
    <w:rsid w:val="00AE64DC"/>
    <w:rsid w:val="00AE69DD"/>
    <w:rsid w:val="00AE6C07"/>
    <w:rsid w:val="00AE6C77"/>
    <w:rsid w:val="00AE7093"/>
    <w:rsid w:val="00AE7E0E"/>
    <w:rsid w:val="00AE7F77"/>
    <w:rsid w:val="00AF18A9"/>
    <w:rsid w:val="00AF39EA"/>
    <w:rsid w:val="00AF5674"/>
    <w:rsid w:val="00AF5E0F"/>
    <w:rsid w:val="00AF63A5"/>
    <w:rsid w:val="00AF6515"/>
    <w:rsid w:val="00AF664E"/>
    <w:rsid w:val="00AF6759"/>
    <w:rsid w:val="00AF6D8A"/>
    <w:rsid w:val="00AF71D8"/>
    <w:rsid w:val="00AF7459"/>
    <w:rsid w:val="00B00C08"/>
    <w:rsid w:val="00B00EAD"/>
    <w:rsid w:val="00B014A3"/>
    <w:rsid w:val="00B03952"/>
    <w:rsid w:val="00B044E0"/>
    <w:rsid w:val="00B04613"/>
    <w:rsid w:val="00B04BF8"/>
    <w:rsid w:val="00B04DE8"/>
    <w:rsid w:val="00B04EEA"/>
    <w:rsid w:val="00B053AD"/>
    <w:rsid w:val="00B05492"/>
    <w:rsid w:val="00B05D3A"/>
    <w:rsid w:val="00B06F6E"/>
    <w:rsid w:val="00B07839"/>
    <w:rsid w:val="00B11956"/>
    <w:rsid w:val="00B12686"/>
    <w:rsid w:val="00B127AC"/>
    <w:rsid w:val="00B14843"/>
    <w:rsid w:val="00B14AED"/>
    <w:rsid w:val="00B15027"/>
    <w:rsid w:val="00B15177"/>
    <w:rsid w:val="00B154DE"/>
    <w:rsid w:val="00B16B76"/>
    <w:rsid w:val="00B1702A"/>
    <w:rsid w:val="00B20E27"/>
    <w:rsid w:val="00B21C19"/>
    <w:rsid w:val="00B21DCD"/>
    <w:rsid w:val="00B22B36"/>
    <w:rsid w:val="00B22BEA"/>
    <w:rsid w:val="00B23563"/>
    <w:rsid w:val="00B238DC"/>
    <w:rsid w:val="00B24534"/>
    <w:rsid w:val="00B24BB0"/>
    <w:rsid w:val="00B2557D"/>
    <w:rsid w:val="00B261FC"/>
    <w:rsid w:val="00B26302"/>
    <w:rsid w:val="00B30126"/>
    <w:rsid w:val="00B30779"/>
    <w:rsid w:val="00B30EDD"/>
    <w:rsid w:val="00B31586"/>
    <w:rsid w:val="00B3259C"/>
    <w:rsid w:val="00B33C3A"/>
    <w:rsid w:val="00B33D04"/>
    <w:rsid w:val="00B34DB1"/>
    <w:rsid w:val="00B354C8"/>
    <w:rsid w:val="00B35AEB"/>
    <w:rsid w:val="00B35C36"/>
    <w:rsid w:val="00B35F82"/>
    <w:rsid w:val="00B35FD1"/>
    <w:rsid w:val="00B37C46"/>
    <w:rsid w:val="00B416DE"/>
    <w:rsid w:val="00B417F6"/>
    <w:rsid w:val="00B436E2"/>
    <w:rsid w:val="00B44144"/>
    <w:rsid w:val="00B44540"/>
    <w:rsid w:val="00B45D84"/>
    <w:rsid w:val="00B4613F"/>
    <w:rsid w:val="00B502A1"/>
    <w:rsid w:val="00B50B72"/>
    <w:rsid w:val="00B5108E"/>
    <w:rsid w:val="00B51584"/>
    <w:rsid w:val="00B51C1A"/>
    <w:rsid w:val="00B52E0A"/>
    <w:rsid w:val="00B53945"/>
    <w:rsid w:val="00B54730"/>
    <w:rsid w:val="00B548E6"/>
    <w:rsid w:val="00B55244"/>
    <w:rsid w:val="00B552B6"/>
    <w:rsid w:val="00B5565D"/>
    <w:rsid w:val="00B57431"/>
    <w:rsid w:val="00B57D4A"/>
    <w:rsid w:val="00B60184"/>
    <w:rsid w:val="00B60EB2"/>
    <w:rsid w:val="00B63313"/>
    <w:rsid w:val="00B6341A"/>
    <w:rsid w:val="00B65C48"/>
    <w:rsid w:val="00B6722D"/>
    <w:rsid w:val="00B7130D"/>
    <w:rsid w:val="00B71602"/>
    <w:rsid w:val="00B71700"/>
    <w:rsid w:val="00B71D21"/>
    <w:rsid w:val="00B7237B"/>
    <w:rsid w:val="00B72989"/>
    <w:rsid w:val="00B72DE8"/>
    <w:rsid w:val="00B73161"/>
    <w:rsid w:val="00B74741"/>
    <w:rsid w:val="00B76E2C"/>
    <w:rsid w:val="00B779CE"/>
    <w:rsid w:val="00B77B66"/>
    <w:rsid w:val="00B809E5"/>
    <w:rsid w:val="00B815EA"/>
    <w:rsid w:val="00B81BFA"/>
    <w:rsid w:val="00B8204B"/>
    <w:rsid w:val="00B82657"/>
    <w:rsid w:val="00B827E7"/>
    <w:rsid w:val="00B82DD9"/>
    <w:rsid w:val="00B8451B"/>
    <w:rsid w:val="00B856AD"/>
    <w:rsid w:val="00B85866"/>
    <w:rsid w:val="00B90D38"/>
    <w:rsid w:val="00B93C70"/>
    <w:rsid w:val="00B945F3"/>
    <w:rsid w:val="00B94A95"/>
    <w:rsid w:val="00B94C47"/>
    <w:rsid w:val="00B94FE6"/>
    <w:rsid w:val="00B95477"/>
    <w:rsid w:val="00BA056E"/>
    <w:rsid w:val="00BA0938"/>
    <w:rsid w:val="00BA0AB5"/>
    <w:rsid w:val="00BA0BBE"/>
    <w:rsid w:val="00BA0E51"/>
    <w:rsid w:val="00BA261B"/>
    <w:rsid w:val="00BA2CCF"/>
    <w:rsid w:val="00BA318B"/>
    <w:rsid w:val="00BA31B0"/>
    <w:rsid w:val="00BA3FD0"/>
    <w:rsid w:val="00BA6614"/>
    <w:rsid w:val="00BA67FA"/>
    <w:rsid w:val="00BA770C"/>
    <w:rsid w:val="00BB0A1B"/>
    <w:rsid w:val="00BB0F79"/>
    <w:rsid w:val="00BB113B"/>
    <w:rsid w:val="00BB20D6"/>
    <w:rsid w:val="00BB2B28"/>
    <w:rsid w:val="00BB2E7C"/>
    <w:rsid w:val="00BB3209"/>
    <w:rsid w:val="00BB3C68"/>
    <w:rsid w:val="00BB4BBA"/>
    <w:rsid w:val="00BB7487"/>
    <w:rsid w:val="00BC07E9"/>
    <w:rsid w:val="00BC146F"/>
    <w:rsid w:val="00BC1813"/>
    <w:rsid w:val="00BC183A"/>
    <w:rsid w:val="00BC32ED"/>
    <w:rsid w:val="00BC3BFA"/>
    <w:rsid w:val="00BC44D4"/>
    <w:rsid w:val="00BC6200"/>
    <w:rsid w:val="00BC632D"/>
    <w:rsid w:val="00BC6649"/>
    <w:rsid w:val="00BC67D2"/>
    <w:rsid w:val="00BC7180"/>
    <w:rsid w:val="00BC723B"/>
    <w:rsid w:val="00BC7A76"/>
    <w:rsid w:val="00BC7D82"/>
    <w:rsid w:val="00BD182C"/>
    <w:rsid w:val="00BD1D44"/>
    <w:rsid w:val="00BD246F"/>
    <w:rsid w:val="00BD3F34"/>
    <w:rsid w:val="00BD74A7"/>
    <w:rsid w:val="00BD76C7"/>
    <w:rsid w:val="00BD7DFD"/>
    <w:rsid w:val="00BE1117"/>
    <w:rsid w:val="00BE116B"/>
    <w:rsid w:val="00BE16EB"/>
    <w:rsid w:val="00BE1971"/>
    <w:rsid w:val="00BE1EF7"/>
    <w:rsid w:val="00BE1F14"/>
    <w:rsid w:val="00BE22F5"/>
    <w:rsid w:val="00BE3552"/>
    <w:rsid w:val="00BE3740"/>
    <w:rsid w:val="00BE3A46"/>
    <w:rsid w:val="00BE3A6C"/>
    <w:rsid w:val="00BE531D"/>
    <w:rsid w:val="00BE717D"/>
    <w:rsid w:val="00BF0842"/>
    <w:rsid w:val="00BF2FCB"/>
    <w:rsid w:val="00BF3C06"/>
    <w:rsid w:val="00BF4701"/>
    <w:rsid w:val="00BF4796"/>
    <w:rsid w:val="00BF530B"/>
    <w:rsid w:val="00BF5C05"/>
    <w:rsid w:val="00BF6A1B"/>
    <w:rsid w:val="00BF7AD3"/>
    <w:rsid w:val="00BF7EAC"/>
    <w:rsid w:val="00C0023D"/>
    <w:rsid w:val="00C0101B"/>
    <w:rsid w:val="00C02358"/>
    <w:rsid w:val="00C031F2"/>
    <w:rsid w:val="00C04C87"/>
    <w:rsid w:val="00C05069"/>
    <w:rsid w:val="00C05ADA"/>
    <w:rsid w:val="00C05B5A"/>
    <w:rsid w:val="00C05B67"/>
    <w:rsid w:val="00C05D2B"/>
    <w:rsid w:val="00C05FCC"/>
    <w:rsid w:val="00C064EB"/>
    <w:rsid w:val="00C07B9A"/>
    <w:rsid w:val="00C1044D"/>
    <w:rsid w:val="00C10DEC"/>
    <w:rsid w:val="00C111AC"/>
    <w:rsid w:val="00C1125A"/>
    <w:rsid w:val="00C125C7"/>
    <w:rsid w:val="00C12708"/>
    <w:rsid w:val="00C12A66"/>
    <w:rsid w:val="00C1310C"/>
    <w:rsid w:val="00C13519"/>
    <w:rsid w:val="00C1364C"/>
    <w:rsid w:val="00C1449C"/>
    <w:rsid w:val="00C16264"/>
    <w:rsid w:val="00C16791"/>
    <w:rsid w:val="00C1761C"/>
    <w:rsid w:val="00C17E30"/>
    <w:rsid w:val="00C20FF4"/>
    <w:rsid w:val="00C219E4"/>
    <w:rsid w:val="00C24CBF"/>
    <w:rsid w:val="00C25420"/>
    <w:rsid w:val="00C26137"/>
    <w:rsid w:val="00C2648B"/>
    <w:rsid w:val="00C26E16"/>
    <w:rsid w:val="00C3013B"/>
    <w:rsid w:val="00C30E7D"/>
    <w:rsid w:val="00C32402"/>
    <w:rsid w:val="00C32C26"/>
    <w:rsid w:val="00C33004"/>
    <w:rsid w:val="00C3302D"/>
    <w:rsid w:val="00C33614"/>
    <w:rsid w:val="00C33F69"/>
    <w:rsid w:val="00C3413A"/>
    <w:rsid w:val="00C3631E"/>
    <w:rsid w:val="00C363F9"/>
    <w:rsid w:val="00C364A2"/>
    <w:rsid w:val="00C36572"/>
    <w:rsid w:val="00C366E3"/>
    <w:rsid w:val="00C379E4"/>
    <w:rsid w:val="00C37F95"/>
    <w:rsid w:val="00C41B3F"/>
    <w:rsid w:val="00C42C63"/>
    <w:rsid w:val="00C43E5A"/>
    <w:rsid w:val="00C446E8"/>
    <w:rsid w:val="00C46D76"/>
    <w:rsid w:val="00C50921"/>
    <w:rsid w:val="00C51566"/>
    <w:rsid w:val="00C51D7F"/>
    <w:rsid w:val="00C52652"/>
    <w:rsid w:val="00C52AA9"/>
    <w:rsid w:val="00C53418"/>
    <w:rsid w:val="00C53731"/>
    <w:rsid w:val="00C54FC9"/>
    <w:rsid w:val="00C56742"/>
    <w:rsid w:val="00C569B7"/>
    <w:rsid w:val="00C617EB"/>
    <w:rsid w:val="00C61A0E"/>
    <w:rsid w:val="00C6349B"/>
    <w:rsid w:val="00C63837"/>
    <w:rsid w:val="00C64AFA"/>
    <w:rsid w:val="00C65005"/>
    <w:rsid w:val="00C658F8"/>
    <w:rsid w:val="00C65FC4"/>
    <w:rsid w:val="00C67767"/>
    <w:rsid w:val="00C67EE1"/>
    <w:rsid w:val="00C70B2B"/>
    <w:rsid w:val="00C71542"/>
    <w:rsid w:val="00C71BD4"/>
    <w:rsid w:val="00C72190"/>
    <w:rsid w:val="00C72624"/>
    <w:rsid w:val="00C72661"/>
    <w:rsid w:val="00C72F0D"/>
    <w:rsid w:val="00C732FC"/>
    <w:rsid w:val="00C73D78"/>
    <w:rsid w:val="00C7499B"/>
    <w:rsid w:val="00C74A85"/>
    <w:rsid w:val="00C754B9"/>
    <w:rsid w:val="00C760FA"/>
    <w:rsid w:val="00C76328"/>
    <w:rsid w:val="00C763AE"/>
    <w:rsid w:val="00C763D5"/>
    <w:rsid w:val="00C77645"/>
    <w:rsid w:val="00C77C6D"/>
    <w:rsid w:val="00C80AF7"/>
    <w:rsid w:val="00C8155D"/>
    <w:rsid w:val="00C8271B"/>
    <w:rsid w:val="00C83639"/>
    <w:rsid w:val="00C83ACF"/>
    <w:rsid w:val="00C85873"/>
    <w:rsid w:val="00C85E87"/>
    <w:rsid w:val="00C85FB8"/>
    <w:rsid w:val="00C862C9"/>
    <w:rsid w:val="00C86AA7"/>
    <w:rsid w:val="00C87350"/>
    <w:rsid w:val="00C87719"/>
    <w:rsid w:val="00C87D6F"/>
    <w:rsid w:val="00C87DFA"/>
    <w:rsid w:val="00C9059F"/>
    <w:rsid w:val="00C90AAA"/>
    <w:rsid w:val="00C91C02"/>
    <w:rsid w:val="00C9219C"/>
    <w:rsid w:val="00C92637"/>
    <w:rsid w:val="00C939D7"/>
    <w:rsid w:val="00C954E7"/>
    <w:rsid w:val="00C9672A"/>
    <w:rsid w:val="00C96EAD"/>
    <w:rsid w:val="00C96FBF"/>
    <w:rsid w:val="00C97CB8"/>
    <w:rsid w:val="00C97CD2"/>
    <w:rsid w:val="00CA0300"/>
    <w:rsid w:val="00CA0A9B"/>
    <w:rsid w:val="00CA1067"/>
    <w:rsid w:val="00CA17FA"/>
    <w:rsid w:val="00CA182D"/>
    <w:rsid w:val="00CA2E34"/>
    <w:rsid w:val="00CA316F"/>
    <w:rsid w:val="00CA31F5"/>
    <w:rsid w:val="00CA34E7"/>
    <w:rsid w:val="00CA35D9"/>
    <w:rsid w:val="00CA40F1"/>
    <w:rsid w:val="00CA4406"/>
    <w:rsid w:val="00CA44A6"/>
    <w:rsid w:val="00CA5DAE"/>
    <w:rsid w:val="00CA6D81"/>
    <w:rsid w:val="00CA7C9F"/>
    <w:rsid w:val="00CA7D56"/>
    <w:rsid w:val="00CB0037"/>
    <w:rsid w:val="00CB0756"/>
    <w:rsid w:val="00CB1555"/>
    <w:rsid w:val="00CB22C1"/>
    <w:rsid w:val="00CB25E6"/>
    <w:rsid w:val="00CB275A"/>
    <w:rsid w:val="00CB2FBE"/>
    <w:rsid w:val="00CB36E2"/>
    <w:rsid w:val="00CB38D7"/>
    <w:rsid w:val="00CB551F"/>
    <w:rsid w:val="00CB61E8"/>
    <w:rsid w:val="00CB7140"/>
    <w:rsid w:val="00CB7ABE"/>
    <w:rsid w:val="00CC0B81"/>
    <w:rsid w:val="00CC21DB"/>
    <w:rsid w:val="00CC2C1E"/>
    <w:rsid w:val="00CC577F"/>
    <w:rsid w:val="00CC5AB9"/>
    <w:rsid w:val="00CC6B75"/>
    <w:rsid w:val="00CC7259"/>
    <w:rsid w:val="00CC7A6F"/>
    <w:rsid w:val="00CD0C30"/>
    <w:rsid w:val="00CD0D22"/>
    <w:rsid w:val="00CD18C1"/>
    <w:rsid w:val="00CD1EB0"/>
    <w:rsid w:val="00CD2986"/>
    <w:rsid w:val="00CD345F"/>
    <w:rsid w:val="00CD507F"/>
    <w:rsid w:val="00CD6761"/>
    <w:rsid w:val="00CD7183"/>
    <w:rsid w:val="00CE001F"/>
    <w:rsid w:val="00CE0F32"/>
    <w:rsid w:val="00CE1724"/>
    <w:rsid w:val="00CE17DC"/>
    <w:rsid w:val="00CE26FC"/>
    <w:rsid w:val="00CE2F6B"/>
    <w:rsid w:val="00CE349C"/>
    <w:rsid w:val="00CE39D3"/>
    <w:rsid w:val="00CE4367"/>
    <w:rsid w:val="00CE4CAF"/>
    <w:rsid w:val="00CE55A5"/>
    <w:rsid w:val="00CE5A1C"/>
    <w:rsid w:val="00CF0145"/>
    <w:rsid w:val="00CF0656"/>
    <w:rsid w:val="00CF0727"/>
    <w:rsid w:val="00CF0FCC"/>
    <w:rsid w:val="00CF1D50"/>
    <w:rsid w:val="00CF2476"/>
    <w:rsid w:val="00CF3B49"/>
    <w:rsid w:val="00CF3EBA"/>
    <w:rsid w:val="00CF42D5"/>
    <w:rsid w:val="00CF533B"/>
    <w:rsid w:val="00CF6258"/>
    <w:rsid w:val="00CF66D6"/>
    <w:rsid w:val="00CF712B"/>
    <w:rsid w:val="00CF7F64"/>
    <w:rsid w:val="00D0192A"/>
    <w:rsid w:val="00D027C2"/>
    <w:rsid w:val="00D02A52"/>
    <w:rsid w:val="00D02C2B"/>
    <w:rsid w:val="00D02EF0"/>
    <w:rsid w:val="00D042D1"/>
    <w:rsid w:val="00D04D25"/>
    <w:rsid w:val="00D050F1"/>
    <w:rsid w:val="00D052DA"/>
    <w:rsid w:val="00D0615F"/>
    <w:rsid w:val="00D065C7"/>
    <w:rsid w:val="00D079AD"/>
    <w:rsid w:val="00D1057A"/>
    <w:rsid w:val="00D10E7D"/>
    <w:rsid w:val="00D111CD"/>
    <w:rsid w:val="00D118C9"/>
    <w:rsid w:val="00D1255A"/>
    <w:rsid w:val="00D130D5"/>
    <w:rsid w:val="00D14293"/>
    <w:rsid w:val="00D142E0"/>
    <w:rsid w:val="00D17109"/>
    <w:rsid w:val="00D17532"/>
    <w:rsid w:val="00D17EA1"/>
    <w:rsid w:val="00D20F2B"/>
    <w:rsid w:val="00D217AF"/>
    <w:rsid w:val="00D22B9F"/>
    <w:rsid w:val="00D23585"/>
    <w:rsid w:val="00D23FCE"/>
    <w:rsid w:val="00D24C7E"/>
    <w:rsid w:val="00D25211"/>
    <w:rsid w:val="00D25E39"/>
    <w:rsid w:val="00D26918"/>
    <w:rsid w:val="00D273C9"/>
    <w:rsid w:val="00D3004A"/>
    <w:rsid w:val="00D315B5"/>
    <w:rsid w:val="00D31DFD"/>
    <w:rsid w:val="00D3288D"/>
    <w:rsid w:val="00D32BF0"/>
    <w:rsid w:val="00D35260"/>
    <w:rsid w:val="00D3571C"/>
    <w:rsid w:val="00D3583D"/>
    <w:rsid w:val="00D360BC"/>
    <w:rsid w:val="00D36AD5"/>
    <w:rsid w:val="00D41107"/>
    <w:rsid w:val="00D418CB"/>
    <w:rsid w:val="00D42BAC"/>
    <w:rsid w:val="00D44B18"/>
    <w:rsid w:val="00D457FF"/>
    <w:rsid w:val="00D45B19"/>
    <w:rsid w:val="00D47816"/>
    <w:rsid w:val="00D5078E"/>
    <w:rsid w:val="00D50E51"/>
    <w:rsid w:val="00D5174B"/>
    <w:rsid w:val="00D517FC"/>
    <w:rsid w:val="00D51942"/>
    <w:rsid w:val="00D52915"/>
    <w:rsid w:val="00D5305D"/>
    <w:rsid w:val="00D532EC"/>
    <w:rsid w:val="00D53B3A"/>
    <w:rsid w:val="00D54AEB"/>
    <w:rsid w:val="00D54F01"/>
    <w:rsid w:val="00D56061"/>
    <w:rsid w:val="00D57D0E"/>
    <w:rsid w:val="00D60302"/>
    <w:rsid w:val="00D60777"/>
    <w:rsid w:val="00D609B8"/>
    <w:rsid w:val="00D60B56"/>
    <w:rsid w:val="00D61954"/>
    <w:rsid w:val="00D63578"/>
    <w:rsid w:val="00D6512D"/>
    <w:rsid w:val="00D65A0B"/>
    <w:rsid w:val="00D65AE4"/>
    <w:rsid w:val="00D65E13"/>
    <w:rsid w:val="00D6636C"/>
    <w:rsid w:val="00D66575"/>
    <w:rsid w:val="00D668FE"/>
    <w:rsid w:val="00D66A22"/>
    <w:rsid w:val="00D71716"/>
    <w:rsid w:val="00D717D0"/>
    <w:rsid w:val="00D71915"/>
    <w:rsid w:val="00D71D43"/>
    <w:rsid w:val="00D71EBD"/>
    <w:rsid w:val="00D72216"/>
    <w:rsid w:val="00D73108"/>
    <w:rsid w:val="00D75530"/>
    <w:rsid w:val="00D75666"/>
    <w:rsid w:val="00D75CFA"/>
    <w:rsid w:val="00D75D4A"/>
    <w:rsid w:val="00D75D79"/>
    <w:rsid w:val="00D760F3"/>
    <w:rsid w:val="00D76556"/>
    <w:rsid w:val="00D778D0"/>
    <w:rsid w:val="00D77CF9"/>
    <w:rsid w:val="00D80598"/>
    <w:rsid w:val="00D80A3B"/>
    <w:rsid w:val="00D82F60"/>
    <w:rsid w:val="00D83075"/>
    <w:rsid w:val="00D832A5"/>
    <w:rsid w:val="00D8350E"/>
    <w:rsid w:val="00D85455"/>
    <w:rsid w:val="00D90918"/>
    <w:rsid w:val="00D91C1C"/>
    <w:rsid w:val="00D91EB4"/>
    <w:rsid w:val="00D91F79"/>
    <w:rsid w:val="00D939A0"/>
    <w:rsid w:val="00D93C12"/>
    <w:rsid w:val="00D94479"/>
    <w:rsid w:val="00D95820"/>
    <w:rsid w:val="00D95831"/>
    <w:rsid w:val="00D95B40"/>
    <w:rsid w:val="00D96B2A"/>
    <w:rsid w:val="00DA2E53"/>
    <w:rsid w:val="00DA323D"/>
    <w:rsid w:val="00DA3B26"/>
    <w:rsid w:val="00DA547A"/>
    <w:rsid w:val="00DA64F5"/>
    <w:rsid w:val="00DA6619"/>
    <w:rsid w:val="00DB0600"/>
    <w:rsid w:val="00DB164D"/>
    <w:rsid w:val="00DB1A6A"/>
    <w:rsid w:val="00DB34EE"/>
    <w:rsid w:val="00DB35B3"/>
    <w:rsid w:val="00DB4049"/>
    <w:rsid w:val="00DB4D82"/>
    <w:rsid w:val="00DB562B"/>
    <w:rsid w:val="00DB56AD"/>
    <w:rsid w:val="00DB60E2"/>
    <w:rsid w:val="00DB703D"/>
    <w:rsid w:val="00DB7BD7"/>
    <w:rsid w:val="00DC0281"/>
    <w:rsid w:val="00DC0405"/>
    <w:rsid w:val="00DC0F73"/>
    <w:rsid w:val="00DC18DD"/>
    <w:rsid w:val="00DC1DD6"/>
    <w:rsid w:val="00DC4E9B"/>
    <w:rsid w:val="00DC69B2"/>
    <w:rsid w:val="00DC73B0"/>
    <w:rsid w:val="00DD1640"/>
    <w:rsid w:val="00DD2523"/>
    <w:rsid w:val="00DD2740"/>
    <w:rsid w:val="00DD375F"/>
    <w:rsid w:val="00DD4568"/>
    <w:rsid w:val="00DD55E2"/>
    <w:rsid w:val="00DD565D"/>
    <w:rsid w:val="00DD5A27"/>
    <w:rsid w:val="00DD6B64"/>
    <w:rsid w:val="00DD6CB1"/>
    <w:rsid w:val="00DD76DC"/>
    <w:rsid w:val="00DD7953"/>
    <w:rsid w:val="00DE0412"/>
    <w:rsid w:val="00DE0CED"/>
    <w:rsid w:val="00DE117C"/>
    <w:rsid w:val="00DE2496"/>
    <w:rsid w:val="00DE28CD"/>
    <w:rsid w:val="00DE30FB"/>
    <w:rsid w:val="00DE39C4"/>
    <w:rsid w:val="00DE3C7A"/>
    <w:rsid w:val="00DE4FEE"/>
    <w:rsid w:val="00DE62B5"/>
    <w:rsid w:val="00DF01B6"/>
    <w:rsid w:val="00DF0795"/>
    <w:rsid w:val="00DF07B7"/>
    <w:rsid w:val="00DF1275"/>
    <w:rsid w:val="00DF1D83"/>
    <w:rsid w:val="00DF2BED"/>
    <w:rsid w:val="00DF2C5F"/>
    <w:rsid w:val="00DF3EFE"/>
    <w:rsid w:val="00DF4ECE"/>
    <w:rsid w:val="00DF568A"/>
    <w:rsid w:val="00DF6C0F"/>
    <w:rsid w:val="00E00DC9"/>
    <w:rsid w:val="00E01A73"/>
    <w:rsid w:val="00E02350"/>
    <w:rsid w:val="00E0296D"/>
    <w:rsid w:val="00E0305C"/>
    <w:rsid w:val="00E03AA8"/>
    <w:rsid w:val="00E0519E"/>
    <w:rsid w:val="00E10093"/>
    <w:rsid w:val="00E115CA"/>
    <w:rsid w:val="00E1199A"/>
    <w:rsid w:val="00E125CF"/>
    <w:rsid w:val="00E14008"/>
    <w:rsid w:val="00E14416"/>
    <w:rsid w:val="00E15C5C"/>
    <w:rsid w:val="00E1626D"/>
    <w:rsid w:val="00E164C1"/>
    <w:rsid w:val="00E16B3F"/>
    <w:rsid w:val="00E17946"/>
    <w:rsid w:val="00E20BC1"/>
    <w:rsid w:val="00E24B05"/>
    <w:rsid w:val="00E2592C"/>
    <w:rsid w:val="00E269FF"/>
    <w:rsid w:val="00E26D57"/>
    <w:rsid w:val="00E26D5C"/>
    <w:rsid w:val="00E30E22"/>
    <w:rsid w:val="00E319BB"/>
    <w:rsid w:val="00E31D28"/>
    <w:rsid w:val="00E32B5C"/>
    <w:rsid w:val="00E332B4"/>
    <w:rsid w:val="00E33487"/>
    <w:rsid w:val="00E335D4"/>
    <w:rsid w:val="00E33AC0"/>
    <w:rsid w:val="00E33B60"/>
    <w:rsid w:val="00E33D16"/>
    <w:rsid w:val="00E362C2"/>
    <w:rsid w:val="00E367A6"/>
    <w:rsid w:val="00E3749E"/>
    <w:rsid w:val="00E4002F"/>
    <w:rsid w:val="00E401F4"/>
    <w:rsid w:val="00E40477"/>
    <w:rsid w:val="00E40B7C"/>
    <w:rsid w:val="00E41367"/>
    <w:rsid w:val="00E41959"/>
    <w:rsid w:val="00E41DEE"/>
    <w:rsid w:val="00E42969"/>
    <w:rsid w:val="00E42A19"/>
    <w:rsid w:val="00E42B5E"/>
    <w:rsid w:val="00E44053"/>
    <w:rsid w:val="00E451A2"/>
    <w:rsid w:val="00E4532E"/>
    <w:rsid w:val="00E50A05"/>
    <w:rsid w:val="00E514C3"/>
    <w:rsid w:val="00E527A0"/>
    <w:rsid w:val="00E54501"/>
    <w:rsid w:val="00E54809"/>
    <w:rsid w:val="00E549CE"/>
    <w:rsid w:val="00E54AEA"/>
    <w:rsid w:val="00E54C93"/>
    <w:rsid w:val="00E55F10"/>
    <w:rsid w:val="00E573B6"/>
    <w:rsid w:val="00E57A0B"/>
    <w:rsid w:val="00E57B39"/>
    <w:rsid w:val="00E6004C"/>
    <w:rsid w:val="00E614AF"/>
    <w:rsid w:val="00E63605"/>
    <w:rsid w:val="00E636B1"/>
    <w:rsid w:val="00E636CE"/>
    <w:rsid w:val="00E6404A"/>
    <w:rsid w:val="00E640F4"/>
    <w:rsid w:val="00E64543"/>
    <w:rsid w:val="00E64AA9"/>
    <w:rsid w:val="00E64C7C"/>
    <w:rsid w:val="00E656FD"/>
    <w:rsid w:val="00E672D6"/>
    <w:rsid w:val="00E71925"/>
    <w:rsid w:val="00E71FA4"/>
    <w:rsid w:val="00E727BB"/>
    <w:rsid w:val="00E73FB6"/>
    <w:rsid w:val="00E7465E"/>
    <w:rsid w:val="00E748EB"/>
    <w:rsid w:val="00E7646F"/>
    <w:rsid w:val="00E76A81"/>
    <w:rsid w:val="00E77150"/>
    <w:rsid w:val="00E777CE"/>
    <w:rsid w:val="00E77995"/>
    <w:rsid w:val="00E779A8"/>
    <w:rsid w:val="00E805E2"/>
    <w:rsid w:val="00E8257A"/>
    <w:rsid w:val="00E847D7"/>
    <w:rsid w:val="00E84BA7"/>
    <w:rsid w:val="00E8634E"/>
    <w:rsid w:val="00E871F6"/>
    <w:rsid w:val="00E90677"/>
    <w:rsid w:val="00E90C7F"/>
    <w:rsid w:val="00E9132A"/>
    <w:rsid w:val="00E921C3"/>
    <w:rsid w:val="00E924E1"/>
    <w:rsid w:val="00E92588"/>
    <w:rsid w:val="00E9295A"/>
    <w:rsid w:val="00E93793"/>
    <w:rsid w:val="00E9400A"/>
    <w:rsid w:val="00E94B96"/>
    <w:rsid w:val="00E94E58"/>
    <w:rsid w:val="00E95022"/>
    <w:rsid w:val="00E95861"/>
    <w:rsid w:val="00E9630F"/>
    <w:rsid w:val="00E96D18"/>
    <w:rsid w:val="00E97A3E"/>
    <w:rsid w:val="00EA0AEE"/>
    <w:rsid w:val="00EA0BAC"/>
    <w:rsid w:val="00EA1273"/>
    <w:rsid w:val="00EA1C98"/>
    <w:rsid w:val="00EA1E0A"/>
    <w:rsid w:val="00EA2858"/>
    <w:rsid w:val="00EA4D4F"/>
    <w:rsid w:val="00EA5A75"/>
    <w:rsid w:val="00EA6381"/>
    <w:rsid w:val="00EA7015"/>
    <w:rsid w:val="00EA72E0"/>
    <w:rsid w:val="00EA7ECD"/>
    <w:rsid w:val="00EB02FC"/>
    <w:rsid w:val="00EB0AE5"/>
    <w:rsid w:val="00EB3605"/>
    <w:rsid w:val="00EB3E36"/>
    <w:rsid w:val="00EB42C6"/>
    <w:rsid w:val="00EB476D"/>
    <w:rsid w:val="00EB5B8C"/>
    <w:rsid w:val="00EB71DB"/>
    <w:rsid w:val="00EC0423"/>
    <w:rsid w:val="00EC1894"/>
    <w:rsid w:val="00EC18B0"/>
    <w:rsid w:val="00EC1ABA"/>
    <w:rsid w:val="00EC1B83"/>
    <w:rsid w:val="00EC1CFB"/>
    <w:rsid w:val="00EC1D54"/>
    <w:rsid w:val="00EC27A5"/>
    <w:rsid w:val="00EC3E58"/>
    <w:rsid w:val="00EC4689"/>
    <w:rsid w:val="00EC4879"/>
    <w:rsid w:val="00EC53C1"/>
    <w:rsid w:val="00EC53DD"/>
    <w:rsid w:val="00EC53E5"/>
    <w:rsid w:val="00EC576A"/>
    <w:rsid w:val="00EC5A3A"/>
    <w:rsid w:val="00EC5C5A"/>
    <w:rsid w:val="00EC5FF1"/>
    <w:rsid w:val="00EC6016"/>
    <w:rsid w:val="00EC7EB0"/>
    <w:rsid w:val="00ED0078"/>
    <w:rsid w:val="00ED0732"/>
    <w:rsid w:val="00ED1B75"/>
    <w:rsid w:val="00ED2758"/>
    <w:rsid w:val="00ED2A8C"/>
    <w:rsid w:val="00ED2EAE"/>
    <w:rsid w:val="00ED2FC7"/>
    <w:rsid w:val="00ED3462"/>
    <w:rsid w:val="00ED35BD"/>
    <w:rsid w:val="00ED35BE"/>
    <w:rsid w:val="00ED37DE"/>
    <w:rsid w:val="00ED3E69"/>
    <w:rsid w:val="00ED450E"/>
    <w:rsid w:val="00ED4559"/>
    <w:rsid w:val="00ED460A"/>
    <w:rsid w:val="00ED4869"/>
    <w:rsid w:val="00ED5D0D"/>
    <w:rsid w:val="00ED65C8"/>
    <w:rsid w:val="00ED70FE"/>
    <w:rsid w:val="00EE04F1"/>
    <w:rsid w:val="00EE0FEB"/>
    <w:rsid w:val="00EE11B1"/>
    <w:rsid w:val="00EE19BB"/>
    <w:rsid w:val="00EE1C70"/>
    <w:rsid w:val="00EE2557"/>
    <w:rsid w:val="00EE3543"/>
    <w:rsid w:val="00EE355B"/>
    <w:rsid w:val="00EE6233"/>
    <w:rsid w:val="00EE77F3"/>
    <w:rsid w:val="00EE79DA"/>
    <w:rsid w:val="00EF0065"/>
    <w:rsid w:val="00EF0210"/>
    <w:rsid w:val="00EF0BB6"/>
    <w:rsid w:val="00EF10EB"/>
    <w:rsid w:val="00EF1716"/>
    <w:rsid w:val="00EF1F6C"/>
    <w:rsid w:val="00EF263B"/>
    <w:rsid w:val="00EF26E3"/>
    <w:rsid w:val="00EF3D93"/>
    <w:rsid w:val="00EF5EDC"/>
    <w:rsid w:val="00EF6E0F"/>
    <w:rsid w:val="00EF762D"/>
    <w:rsid w:val="00EF783E"/>
    <w:rsid w:val="00EF7B2B"/>
    <w:rsid w:val="00F0154F"/>
    <w:rsid w:val="00F0206D"/>
    <w:rsid w:val="00F02418"/>
    <w:rsid w:val="00F029D4"/>
    <w:rsid w:val="00F03D59"/>
    <w:rsid w:val="00F04000"/>
    <w:rsid w:val="00F042A9"/>
    <w:rsid w:val="00F04EAB"/>
    <w:rsid w:val="00F05587"/>
    <w:rsid w:val="00F05F8F"/>
    <w:rsid w:val="00F06724"/>
    <w:rsid w:val="00F11192"/>
    <w:rsid w:val="00F131A6"/>
    <w:rsid w:val="00F14B69"/>
    <w:rsid w:val="00F16346"/>
    <w:rsid w:val="00F17A5B"/>
    <w:rsid w:val="00F20728"/>
    <w:rsid w:val="00F23384"/>
    <w:rsid w:val="00F23594"/>
    <w:rsid w:val="00F24BC3"/>
    <w:rsid w:val="00F24DF9"/>
    <w:rsid w:val="00F25329"/>
    <w:rsid w:val="00F25987"/>
    <w:rsid w:val="00F25B6D"/>
    <w:rsid w:val="00F261BA"/>
    <w:rsid w:val="00F26448"/>
    <w:rsid w:val="00F26B5E"/>
    <w:rsid w:val="00F306F6"/>
    <w:rsid w:val="00F31CE1"/>
    <w:rsid w:val="00F33C07"/>
    <w:rsid w:val="00F33DFE"/>
    <w:rsid w:val="00F34C71"/>
    <w:rsid w:val="00F35157"/>
    <w:rsid w:val="00F358B6"/>
    <w:rsid w:val="00F35BAE"/>
    <w:rsid w:val="00F365B9"/>
    <w:rsid w:val="00F37C53"/>
    <w:rsid w:val="00F41EC3"/>
    <w:rsid w:val="00F424EE"/>
    <w:rsid w:val="00F43BBE"/>
    <w:rsid w:val="00F50BC5"/>
    <w:rsid w:val="00F51221"/>
    <w:rsid w:val="00F51267"/>
    <w:rsid w:val="00F5142F"/>
    <w:rsid w:val="00F51FDE"/>
    <w:rsid w:val="00F522CD"/>
    <w:rsid w:val="00F53502"/>
    <w:rsid w:val="00F546F6"/>
    <w:rsid w:val="00F5497F"/>
    <w:rsid w:val="00F54E76"/>
    <w:rsid w:val="00F55197"/>
    <w:rsid w:val="00F55D86"/>
    <w:rsid w:val="00F567E0"/>
    <w:rsid w:val="00F60365"/>
    <w:rsid w:val="00F60E5E"/>
    <w:rsid w:val="00F61053"/>
    <w:rsid w:val="00F61B31"/>
    <w:rsid w:val="00F6248E"/>
    <w:rsid w:val="00F62513"/>
    <w:rsid w:val="00F636A2"/>
    <w:rsid w:val="00F64B4A"/>
    <w:rsid w:val="00F65B2C"/>
    <w:rsid w:val="00F66416"/>
    <w:rsid w:val="00F668E7"/>
    <w:rsid w:val="00F66907"/>
    <w:rsid w:val="00F672BE"/>
    <w:rsid w:val="00F7014A"/>
    <w:rsid w:val="00F701E6"/>
    <w:rsid w:val="00F70ADA"/>
    <w:rsid w:val="00F71133"/>
    <w:rsid w:val="00F718BE"/>
    <w:rsid w:val="00F72174"/>
    <w:rsid w:val="00F768FA"/>
    <w:rsid w:val="00F81CAE"/>
    <w:rsid w:val="00F82322"/>
    <w:rsid w:val="00F83204"/>
    <w:rsid w:val="00F902C5"/>
    <w:rsid w:val="00F90E4D"/>
    <w:rsid w:val="00F9277D"/>
    <w:rsid w:val="00F93695"/>
    <w:rsid w:val="00F93A45"/>
    <w:rsid w:val="00F94456"/>
    <w:rsid w:val="00F94984"/>
    <w:rsid w:val="00F94A77"/>
    <w:rsid w:val="00F94D2B"/>
    <w:rsid w:val="00F95B25"/>
    <w:rsid w:val="00F96371"/>
    <w:rsid w:val="00FA0762"/>
    <w:rsid w:val="00FA185C"/>
    <w:rsid w:val="00FA1DED"/>
    <w:rsid w:val="00FA25A0"/>
    <w:rsid w:val="00FA34D4"/>
    <w:rsid w:val="00FA3A6E"/>
    <w:rsid w:val="00FA6256"/>
    <w:rsid w:val="00FA68A6"/>
    <w:rsid w:val="00FB136C"/>
    <w:rsid w:val="00FB2B84"/>
    <w:rsid w:val="00FB320E"/>
    <w:rsid w:val="00FB4686"/>
    <w:rsid w:val="00FB5515"/>
    <w:rsid w:val="00FB5C28"/>
    <w:rsid w:val="00FB6A0C"/>
    <w:rsid w:val="00FB73A8"/>
    <w:rsid w:val="00FB75A8"/>
    <w:rsid w:val="00FB78C4"/>
    <w:rsid w:val="00FC0D7C"/>
    <w:rsid w:val="00FC1411"/>
    <w:rsid w:val="00FC1E22"/>
    <w:rsid w:val="00FC23A4"/>
    <w:rsid w:val="00FC278E"/>
    <w:rsid w:val="00FC30D7"/>
    <w:rsid w:val="00FC581B"/>
    <w:rsid w:val="00FC58A5"/>
    <w:rsid w:val="00FC61B9"/>
    <w:rsid w:val="00FC6E24"/>
    <w:rsid w:val="00FC7954"/>
    <w:rsid w:val="00FC7BDE"/>
    <w:rsid w:val="00FC7F9A"/>
    <w:rsid w:val="00FD05D2"/>
    <w:rsid w:val="00FD21DE"/>
    <w:rsid w:val="00FD45E5"/>
    <w:rsid w:val="00FD5C5F"/>
    <w:rsid w:val="00FD6500"/>
    <w:rsid w:val="00FD6D8E"/>
    <w:rsid w:val="00FD7F24"/>
    <w:rsid w:val="00FE0040"/>
    <w:rsid w:val="00FE12C2"/>
    <w:rsid w:val="00FE1A45"/>
    <w:rsid w:val="00FE1A65"/>
    <w:rsid w:val="00FE2270"/>
    <w:rsid w:val="00FE27E5"/>
    <w:rsid w:val="00FE3803"/>
    <w:rsid w:val="00FE4934"/>
    <w:rsid w:val="00FE5B10"/>
    <w:rsid w:val="00FE62ED"/>
    <w:rsid w:val="00FE691C"/>
    <w:rsid w:val="00FE6F86"/>
    <w:rsid w:val="00FE6FDC"/>
    <w:rsid w:val="00FE727B"/>
    <w:rsid w:val="00FE770A"/>
    <w:rsid w:val="00FE7B82"/>
    <w:rsid w:val="00FF0AA2"/>
    <w:rsid w:val="00FF0B01"/>
    <w:rsid w:val="00FF2097"/>
    <w:rsid w:val="00FF2A99"/>
    <w:rsid w:val="00FF37DC"/>
    <w:rsid w:val="00FF4D70"/>
    <w:rsid w:val="00FF66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216" style="mso-position-horizontal-relative:margin;mso-position-vertical-relative:margin" fill="f" fillcolor="white" stroke="f">
      <v:fill color="white" on="f"/>
      <v:stroke on="f"/>
      <o:colormru v:ext="edit" colors="#ddd,#f8f8f8,#eaeaea"/>
    </o:shapedefaults>
    <o:shapelayout v:ext="edit">
      <o:idmap v:ext="edit" data="2,3"/>
    </o:shapelayout>
  </w:shapeDefaults>
  <w:decimalSymbol w:val="."/>
  <w:listSeparator w:val=","/>
  <w14:docId w14:val="71FDF411"/>
  <w15:docId w15:val="{08509854-9AA5-4DB4-B098-5D83B41D9F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C7A6F"/>
  </w:style>
  <w:style w:type="paragraph" w:styleId="Heading1">
    <w:name w:val="heading 1"/>
    <w:basedOn w:val="Normal"/>
    <w:next w:val="Normal"/>
    <w:qFormat/>
    <w:rsid w:val="00CC7A6F"/>
    <w:pPr>
      <w:keepNext/>
      <w:spacing w:before="240" w:after="60"/>
      <w:outlineLvl w:val="0"/>
    </w:pPr>
    <w:rPr>
      <w:kern w:val="28"/>
      <w:sz w:val="40"/>
    </w:rPr>
  </w:style>
  <w:style w:type="paragraph" w:styleId="Heading2">
    <w:name w:val="heading 2"/>
    <w:basedOn w:val="Normal"/>
    <w:next w:val="Normal"/>
    <w:qFormat/>
    <w:rsid w:val="00CC7A6F"/>
    <w:pPr>
      <w:keepNext/>
      <w:keepLines/>
      <w:suppressAutoHyphens/>
      <w:spacing w:line="260" w:lineRule="atLeast"/>
      <w:outlineLvl w:val="1"/>
    </w:pPr>
    <w:rPr>
      <w:rFonts w:ascii="Arial" w:hAnsi="Arial"/>
      <w:b/>
      <w:sz w:val="18"/>
    </w:rPr>
  </w:style>
  <w:style w:type="paragraph" w:styleId="Heading3">
    <w:name w:val="heading 3"/>
    <w:basedOn w:val="Normal"/>
    <w:next w:val="Normal"/>
    <w:link w:val="Heading3Char"/>
    <w:qFormat/>
    <w:rsid w:val="00CC7A6F"/>
    <w:pPr>
      <w:keepNext/>
      <w:outlineLvl w:val="2"/>
    </w:pPr>
    <w:rPr>
      <w:b/>
      <w:sz w:val="24"/>
    </w:rPr>
  </w:style>
  <w:style w:type="paragraph" w:styleId="Heading4">
    <w:name w:val="heading 4"/>
    <w:basedOn w:val="Normal"/>
    <w:next w:val="Normal"/>
    <w:qFormat/>
    <w:rsid w:val="00CC7A6F"/>
    <w:pPr>
      <w:keepNext/>
      <w:jc w:val="right"/>
      <w:outlineLvl w:val="3"/>
    </w:pPr>
    <w:rPr>
      <w:sz w:val="22"/>
      <w:u w:val="single"/>
    </w:rPr>
  </w:style>
  <w:style w:type="paragraph" w:styleId="Heading5">
    <w:name w:val="heading 5"/>
    <w:basedOn w:val="Normal"/>
    <w:next w:val="Normal"/>
    <w:qFormat/>
    <w:rsid w:val="00CC7A6F"/>
    <w:pPr>
      <w:keepNext/>
      <w:jc w:val="right"/>
      <w:outlineLvl w:val="4"/>
    </w:pPr>
    <w:rPr>
      <w:b/>
      <w:sz w:val="24"/>
    </w:rPr>
  </w:style>
  <w:style w:type="paragraph" w:styleId="Heading6">
    <w:name w:val="heading 6"/>
    <w:basedOn w:val="Normal"/>
    <w:next w:val="Normal"/>
    <w:qFormat/>
    <w:rsid w:val="00CC7A6F"/>
    <w:pPr>
      <w:keepNext/>
      <w:jc w:val="center"/>
      <w:outlineLvl w:val="5"/>
    </w:pPr>
    <w:rPr>
      <w:i/>
      <w:sz w:val="56"/>
    </w:rPr>
  </w:style>
  <w:style w:type="paragraph" w:styleId="Heading7">
    <w:name w:val="heading 7"/>
    <w:basedOn w:val="Normal"/>
    <w:next w:val="Normal"/>
    <w:qFormat/>
    <w:rsid w:val="00CC7A6F"/>
    <w:pPr>
      <w:keepNext/>
      <w:jc w:val="center"/>
      <w:outlineLvl w:val="6"/>
    </w:pPr>
    <w:rPr>
      <w:i/>
      <w:sz w:val="24"/>
    </w:rPr>
  </w:style>
  <w:style w:type="paragraph" w:styleId="Heading8">
    <w:name w:val="heading 8"/>
    <w:basedOn w:val="Normal"/>
    <w:next w:val="Normal"/>
    <w:qFormat/>
    <w:rsid w:val="00CC7A6F"/>
    <w:pPr>
      <w:keepNext/>
      <w:outlineLvl w:val="7"/>
    </w:pPr>
    <w:rPr>
      <w:sz w:val="24"/>
      <w:u w:val="single"/>
    </w:rPr>
  </w:style>
  <w:style w:type="paragraph" w:styleId="Heading9">
    <w:name w:val="heading 9"/>
    <w:basedOn w:val="Normal"/>
    <w:next w:val="Normal"/>
    <w:qFormat/>
    <w:rsid w:val="00CC7A6F"/>
    <w:pPr>
      <w:spacing w:before="240" w:after="60"/>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CC7A6F"/>
    <w:pPr>
      <w:spacing w:after="120"/>
    </w:pPr>
  </w:style>
  <w:style w:type="paragraph" w:customStyle="1" w:styleId="BodyText-Contemporary">
    <w:name w:val="Body Text - Contemporary"/>
    <w:basedOn w:val="Normal"/>
    <w:link w:val="BodyText-ContemporaryChar1"/>
    <w:rsid w:val="00CC7A6F"/>
    <w:pPr>
      <w:suppressAutoHyphens/>
      <w:spacing w:after="200" w:line="260" w:lineRule="exact"/>
    </w:pPr>
  </w:style>
  <w:style w:type="paragraph" w:customStyle="1" w:styleId="BodyText2-Contemporary">
    <w:name w:val="Body Text 2 - Contemporary"/>
    <w:basedOn w:val="Normal"/>
    <w:rsid w:val="00CC7A6F"/>
    <w:pPr>
      <w:keepNext/>
      <w:keepLines/>
      <w:suppressAutoHyphens/>
      <w:spacing w:line="220" w:lineRule="exact"/>
    </w:pPr>
    <w:rPr>
      <w:sz w:val="32"/>
    </w:rPr>
  </w:style>
  <w:style w:type="paragraph" w:customStyle="1" w:styleId="BodyText3-Contemporary">
    <w:name w:val="Body Text 3 - Contemporary"/>
    <w:basedOn w:val="Normal"/>
    <w:rsid w:val="00CC7A6F"/>
    <w:pPr>
      <w:suppressAutoHyphens/>
      <w:spacing w:line="200" w:lineRule="exact"/>
    </w:pPr>
    <w:rPr>
      <w:sz w:val="22"/>
    </w:rPr>
  </w:style>
  <w:style w:type="paragraph" w:customStyle="1" w:styleId="Byline-Contemporary">
    <w:name w:val="Byline - Contemporary"/>
    <w:basedOn w:val="Normal"/>
    <w:next w:val="BodyText"/>
    <w:rsid w:val="00CC7A6F"/>
    <w:pPr>
      <w:spacing w:after="200" w:line="260" w:lineRule="exact"/>
    </w:pPr>
    <w:rPr>
      <w:i/>
    </w:rPr>
  </w:style>
  <w:style w:type="paragraph" w:customStyle="1" w:styleId="CalendarHead-Contemporary">
    <w:name w:val="Calendar Head - Contemporary"/>
    <w:basedOn w:val="Normal"/>
    <w:rsid w:val="00CC7A6F"/>
    <w:pPr>
      <w:spacing w:line="240" w:lineRule="exact"/>
    </w:pPr>
    <w:rPr>
      <w:rFonts w:ascii="Arial" w:hAnsi="Arial"/>
      <w:b/>
      <w:sz w:val="18"/>
    </w:rPr>
  </w:style>
  <w:style w:type="paragraph" w:customStyle="1" w:styleId="CalendarSubhead-Contemporary">
    <w:name w:val="Calendar Subhead - Contemporary"/>
    <w:basedOn w:val="Normal"/>
    <w:next w:val="Normal"/>
    <w:rsid w:val="00CC7A6F"/>
    <w:pPr>
      <w:spacing w:after="60" w:line="240" w:lineRule="exact"/>
    </w:pPr>
    <w:rPr>
      <w:rFonts w:ascii="Arial" w:hAnsi="Arial"/>
      <w:b/>
      <w:i/>
      <w:sz w:val="18"/>
    </w:rPr>
  </w:style>
  <w:style w:type="paragraph" w:customStyle="1" w:styleId="CalendarText-Contemporary">
    <w:name w:val="Calendar Text - Contemporary"/>
    <w:basedOn w:val="Normal"/>
    <w:next w:val="CalendarHead-Contemporary"/>
    <w:rsid w:val="00CC7A6F"/>
    <w:pPr>
      <w:spacing w:after="240" w:line="240" w:lineRule="exact"/>
    </w:pPr>
    <w:rPr>
      <w:rFonts w:ascii="Arial" w:hAnsi="Arial"/>
      <w:sz w:val="18"/>
    </w:rPr>
  </w:style>
  <w:style w:type="paragraph" w:customStyle="1" w:styleId="CalendarTitle-Contemporary">
    <w:name w:val="Calendar Title - Contemporary"/>
    <w:basedOn w:val="Normal"/>
    <w:next w:val="CalendarHead-Contemporary"/>
    <w:rsid w:val="00CC7A6F"/>
    <w:pPr>
      <w:spacing w:before="80" w:after="240" w:line="400" w:lineRule="exact"/>
    </w:pPr>
    <w:rPr>
      <w:rFonts w:ascii="Arial" w:hAnsi="Arial"/>
      <w:b/>
      <w:spacing w:val="-10"/>
      <w:kern w:val="36"/>
      <w:sz w:val="36"/>
    </w:rPr>
  </w:style>
  <w:style w:type="paragraph" w:styleId="Caption">
    <w:name w:val="caption"/>
    <w:basedOn w:val="Normal"/>
    <w:next w:val="Normal"/>
    <w:qFormat/>
    <w:rsid w:val="00CC7A6F"/>
    <w:pPr>
      <w:spacing w:before="120" w:after="120"/>
    </w:pPr>
    <w:rPr>
      <w:b/>
    </w:rPr>
  </w:style>
  <w:style w:type="paragraph" w:customStyle="1" w:styleId="Footer-Contemporary">
    <w:name w:val="Footer - Contemporary"/>
    <w:basedOn w:val="Normal"/>
    <w:rsid w:val="00CC7A6F"/>
    <w:pPr>
      <w:tabs>
        <w:tab w:val="left" w:pos="360"/>
        <w:tab w:val="center" w:pos="720"/>
        <w:tab w:val="center" w:pos="1080"/>
        <w:tab w:val="center" w:pos="1440"/>
        <w:tab w:val="center" w:pos="1800"/>
        <w:tab w:val="center" w:pos="2160"/>
        <w:tab w:val="center" w:pos="2520"/>
        <w:tab w:val="center" w:pos="2880"/>
        <w:tab w:val="center" w:pos="3240"/>
        <w:tab w:val="center" w:pos="3600"/>
        <w:tab w:val="center" w:pos="3960"/>
        <w:tab w:val="center" w:pos="4320"/>
        <w:tab w:val="center" w:pos="4680"/>
        <w:tab w:val="center" w:pos="5040"/>
        <w:tab w:val="center" w:pos="5400"/>
        <w:tab w:val="center" w:pos="5760"/>
        <w:tab w:val="center" w:pos="6120"/>
        <w:tab w:val="center" w:pos="6480"/>
        <w:tab w:val="center" w:pos="6840"/>
        <w:tab w:val="center" w:pos="7200"/>
        <w:tab w:val="center" w:pos="7560"/>
        <w:tab w:val="center" w:pos="7920"/>
        <w:tab w:val="center" w:pos="8280"/>
        <w:tab w:val="center" w:pos="8640"/>
        <w:tab w:val="center" w:pos="9000"/>
        <w:tab w:val="center" w:pos="9360"/>
        <w:tab w:val="center" w:pos="9720"/>
        <w:tab w:val="right" w:pos="10080"/>
      </w:tabs>
      <w:ind w:left="216" w:right="216"/>
    </w:pPr>
    <w:rPr>
      <w:sz w:val="36"/>
    </w:rPr>
  </w:style>
  <w:style w:type="paragraph" w:styleId="Header">
    <w:name w:val="header"/>
    <w:basedOn w:val="Normal"/>
    <w:link w:val="HeaderChar"/>
    <w:uiPriority w:val="99"/>
    <w:rsid w:val="00CC7A6F"/>
    <w:pPr>
      <w:tabs>
        <w:tab w:val="center" w:pos="4320"/>
        <w:tab w:val="right" w:pos="8640"/>
      </w:tabs>
    </w:pPr>
  </w:style>
  <w:style w:type="paragraph" w:customStyle="1" w:styleId="Header-Contemporary">
    <w:name w:val="Header - Contemporary"/>
    <w:basedOn w:val="Normal"/>
    <w:rsid w:val="00CC7A6F"/>
    <w:pPr>
      <w:tabs>
        <w:tab w:val="center" w:pos="4320"/>
        <w:tab w:val="right" w:pos="10440"/>
      </w:tabs>
    </w:pPr>
    <w:rPr>
      <w:rFonts w:ascii="Arial" w:hAnsi="Arial"/>
      <w:b/>
      <w:sz w:val="14"/>
    </w:rPr>
  </w:style>
  <w:style w:type="paragraph" w:customStyle="1" w:styleId="Heading1-Contemporary">
    <w:name w:val="Heading 1- Contemporary"/>
    <w:basedOn w:val="Normal"/>
    <w:next w:val="Byline-Contemporary"/>
    <w:rsid w:val="00CC7A6F"/>
    <w:pPr>
      <w:keepLines/>
      <w:widowControl w:val="0"/>
      <w:suppressAutoHyphens/>
      <w:spacing w:after="160" w:line="440" w:lineRule="atLeast"/>
    </w:pPr>
    <w:rPr>
      <w:spacing w:val="-10"/>
      <w:kern w:val="40"/>
      <w:sz w:val="40"/>
    </w:rPr>
  </w:style>
  <w:style w:type="paragraph" w:customStyle="1" w:styleId="Heading2-Contemporary">
    <w:name w:val="Heading 2 -Contemporary"/>
    <w:basedOn w:val="Normal"/>
    <w:next w:val="BodyText-Contemporary"/>
    <w:rsid w:val="00CC7A6F"/>
    <w:pPr>
      <w:keepNext/>
      <w:keepLines/>
      <w:suppressAutoHyphens/>
      <w:spacing w:line="260" w:lineRule="atLeast"/>
    </w:pPr>
    <w:rPr>
      <w:rFonts w:ascii="Arial" w:hAnsi="Arial"/>
      <w:b/>
      <w:sz w:val="18"/>
    </w:rPr>
  </w:style>
  <w:style w:type="paragraph" w:customStyle="1" w:styleId="IssueVolumeDate-Contemporary">
    <w:name w:val="Issue/Volume/Date - Contemporary"/>
    <w:basedOn w:val="Caption"/>
    <w:rsid w:val="00CC7A6F"/>
    <w:pPr>
      <w:spacing w:before="0" w:after="0" w:line="200" w:lineRule="exact"/>
      <w:jc w:val="right"/>
    </w:pPr>
    <w:rPr>
      <w:rFonts w:ascii="Arial" w:hAnsi="Arial"/>
      <w:sz w:val="18"/>
    </w:rPr>
  </w:style>
  <w:style w:type="paragraph" w:customStyle="1" w:styleId="JumpFrom-Contemporary">
    <w:name w:val="Jump From - Contemporary"/>
    <w:basedOn w:val="Normal"/>
    <w:rsid w:val="00CC7A6F"/>
    <w:pPr>
      <w:pBdr>
        <w:top w:val="single" w:sz="4" w:space="1" w:color="auto"/>
      </w:pBdr>
      <w:spacing w:after="240" w:line="260" w:lineRule="exact"/>
      <w:jc w:val="right"/>
    </w:pPr>
    <w:rPr>
      <w:i/>
      <w:sz w:val="18"/>
    </w:rPr>
  </w:style>
  <w:style w:type="paragraph" w:customStyle="1" w:styleId="JumpTo-Contemporary">
    <w:name w:val="Jump To - Contemporary"/>
    <w:basedOn w:val="Normal"/>
    <w:next w:val="Heading1"/>
    <w:rsid w:val="00CC7A6F"/>
    <w:pPr>
      <w:jc w:val="right"/>
    </w:pPr>
    <w:rPr>
      <w:i/>
      <w:sz w:val="18"/>
    </w:rPr>
  </w:style>
  <w:style w:type="paragraph" w:customStyle="1" w:styleId="MailingAddress-Contemporary">
    <w:name w:val="Mailing Address - Contemporary"/>
    <w:basedOn w:val="Normal"/>
    <w:rsid w:val="00CC7A6F"/>
    <w:pPr>
      <w:spacing w:line="260" w:lineRule="exact"/>
    </w:pPr>
    <w:rPr>
      <w:rFonts w:ascii="Arial" w:hAnsi="Arial"/>
    </w:rPr>
  </w:style>
  <w:style w:type="character" w:customStyle="1" w:styleId="PageNumber-Contemporary">
    <w:name w:val="Page Number - Contemporary"/>
    <w:rsid w:val="00CC7A6F"/>
    <w:rPr>
      <w:sz w:val="48"/>
      <w:effect w:val="none"/>
    </w:rPr>
  </w:style>
  <w:style w:type="paragraph" w:customStyle="1" w:styleId="Postage-Contemporary">
    <w:name w:val="Postage - Contemporary"/>
    <w:basedOn w:val="Normal"/>
    <w:rsid w:val="00CC7A6F"/>
    <w:pPr>
      <w:widowControl w:val="0"/>
      <w:spacing w:line="240" w:lineRule="exact"/>
      <w:jc w:val="center"/>
    </w:pPr>
    <w:rPr>
      <w:rFonts w:ascii="Arial" w:hAnsi="Arial"/>
      <w:sz w:val="18"/>
    </w:rPr>
  </w:style>
  <w:style w:type="paragraph" w:customStyle="1" w:styleId="ReturnAddress-Contemporary">
    <w:name w:val="Return Address - Contemporary"/>
    <w:basedOn w:val="Normal"/>
    <w:rsid w:val="00CC7A6F"/>
    <w:pPr>
      <w:spacing w:line="240" w:lineRule="exact"/>
    </w:pPr>
    <w:rPr>
      <w:rFonts w:ascii="Arial" w:hAnsi="Arial"/>
      <w:sz w:val="16"/>
    </w:rPr>
  </w:style>
  <w:style w:type="paragraph" w:customStyle="1" w:styleId="SidebarHead-Contemporary">
    <w:name w:val="Sidebar Head - Contemporary"/>
    <w:basedOn w:val="Heading9"/>
    <w:next w:val="Normal"/>
    <w:rsid w:val="00CC7A6F"/>
    <w:pPr>
      <w:keepNext/>
      <w:keepLines/>
      <w:suppressAutoHyphens/>
      <w:spacing w:before="0" w:after="120" w:line="440" w:lineRule="atLeast"/>
    </w:pPr>
    <w:rPr>
      <w:rFonts w:ascii="Times New Roman" w:hAnsi="Times New Roman"/>
      <w:b w:val="0"/>
      <w:spacing w:val="-10"/>
      <w:kern w:val="40"/>
      <w:sz w:val="32"/>
    </w:rPr>
  </w:style>
  <w:style w:type="paragraph" w:customStyle="1" w:styleId="SidebarText-Contemporary">
    <w:name w:val="Sidebar Text - Contemporary"/>
    <w:basedOn w:val="Normal"/>
    <w:rsid w:val="00CC7A6F"/>
    <w:pPr>
      <w:suppressAutoHyphens/>
      <w:spacing w:after="120" w:line="280" w:lineRule="exact"/>
    </w:pPr>
    <w:rPr>
      <w:rFonts w:ascii="Arial" w:hAnsi="Arial"/>
      <w:sz w:val="18"/>
    </w:rPr>
  </w:style>
  <w:style w:type="paragraph" w:customStyle="1" w:styleId="Subtitle-Contemorary">
    <w:name w:val="Subtitle - Contemorary"/>
    <w:basedOn w:val="Byline-Contemporary"/>
    <w:next w:val="Byline-Contemporary"/>
    <w:rsid w:val="00CC7A6F"/>
    <w:pPr>
      <w:spacing w:line="360" w:lineRule="exact"/>
    </w:pPr>
    <w:rPr>
      <w:spacing w:val="-20"/>
      <w:kern w:val="32"/>
      <w:sz w:val="32"/>
    </w:rPr>
  </w:style>
  <w:style w:type="paragraph" w:customStyle="1" w:styleId="Title-Contemporary">
    <w:name w:val="Title - Contemporary"/>
    <w:basedOn w:val="Normal"/>
    <w:next w:val="Heading1-Contemporary"/>
    <w:rsid w:val="00CC7A6F"/>
    <w:pPr>
      <w:keepNext/>
      <w:keepLines/>
      <w:suppressAutoHyphens/>
      <w:spacing w:line="1320" w:lineRule="exact"/>
    </w:pPr>
    <w:rPr>
      <w:rFonts w:ascii="Arial" w:hAnsi="Arial"/>
      <w:b/>
      <w:spacing w:val="-60"/>
      <w:kern w:val="124"/>
      <w:sz w:val="100"/>
    </w:rPr>
  </w:style>
  <w:style w:type="paragraph" w:customStyle="1" w:styleId="TOCHeading-Contemporary">
    <w:name w:val="TOC Heading - Contemporary"/>
    <w:basedOn w:val="Normal"/>
    <w:next w:val="Normal"/>
    <w:rsid w:val="00CC7A6F"/>
    <w:pPr>
      <w:spacing w:before="240" w:line="340" w:lineRule="exact"/>
    </w:pPr>
    <w:rPr>
      <w:rFonts w:ascii="Arial" w:hAnsi="Arial"/>
      <w:b/>
      <w:spacing w:val="-10"/>
      <w:kern w:val="32"/>
      <w:sz w:val="32"/>
    </w:rPr>
  </w:style>
  <w:style w:type="paragraph" w:customStyle="1" w:styleId="TOCNumber-Contemporary">
    <w:name w:val="TOC Number - Contemporary"/>
    <w:basedOn w:val="Normal"/>
    <w:next w:val="Normal"/>
    <w:rsid w:val="00CC7A6F"/>
    <w:pPr>
      <w:spacing w:line="640" w:lineRule="exact"/>
    </w:pPr>
    <w:rPr>
      <w:rFonts w:ascii="Arial" w:hAnsi="Arial"/>
      <w:b/>
      <w:kern w:val="60"/>
      <w:sz w:val="60"/>
    </w:rPr>
  </w:style>
  <w:style w:type="paragraph" w:customStyle="1" w:styleId="TOCText-Contemporary">
    <w:name w:val="TOC Text - Contemporary"/>
    <w:basedOn w:val="Normal"/>
    <w:rsid w:val="00CC7A6F"/>
    <w:pPr>
      <w:spacing w:line="240" w:lineRule="exact"/>
    </w:pPr>
    <w:rPr>
      <w:rFonts w:ascii="Arial" w:hAnsi="Arial"/>
      <w:sz w:val="18"/>
    </w:rPr>
  </w:style>
  <w:style w:type="paragraph" w:customStyle="1" w:styleId="DefaultText">
    <w:name w:val="Default Text"/>
    <w:basedOn w:val="Normal"/>
    <w:rsid w:val="00CC7A6F"/>
    <w:pPr>
      <w:jc w:val="both"/>
    </w:pPr>
    <w:rPr>
      <w:sz w:val="22"/>
    </w:rPr>
  </w:style>
  <w:style w:type="paragraph" w:customStyle="1" w:styleId="lowertable">
    <w:name w:val="lower table"/>
    <w:basedOn w:val="Normal"/>
    <w:rsid w:val="00CC7A6F"/>
    <w:pPr>
      <w:jc w:val="center"/>
    </w:pPr>
  </w:style>
  <w:style w:type="paragraph" w:styleId="DocumentMap">
    <w:name w:val="Document Map"/>
    <w:basedOn w:val="Normal"/>
    <w:semiHidden/>
    <w:rsid w:val="00CC7A6F"/>
    <w:pPr>
      <w:shd w:val="clear" w:color="auto" w:fill="000080"/>
    </w:pPr>
    <w:rPr>
      <w:rFonts w:ascii="Tahoma" w:hAnsi="Tahoma"/>
    </w:rPr>
  </w:style>
  <w:style w:type="paragraph" w:styleId="BodyText2">
    <w:name w:val="Body Text 2"/>
    <w:basedOn w:val="Normal"/>
    <w:rsid w:val="00CC7A6F"/>
    <w:rPr>
      <w:sz w:val="22"/>
    </w:rPr>
  </w:style>
  <w:style w:type="paragraph" w:styleId="BodyText3">
    <w:name w:val="Body Text 3"/>
    <w:basedOn w:val="Normal"/>
    <w:rsid w:val="00CC7A6F"/>
    <w:rPr>
      <w:rFonts w:ascii="Arial" w:hAnsi="Arial"/>
      <w:b/>
    </w:rPr>
  </w:style>
  <w:style w:type="character" w:styleId="Hyperlink">
    <w:name w:val="Hyperlink"/>
    <w:rsid w:val="00CC7A6F"/>
    <w:rPr>
      <w:color w:val="0000FF"/>
      <w:u w:val="single"/>
    </w:rPr>
  </w:style>
  <w:style w:type="character" w:styleId="CommentReference">
    <w:name w:val="annotation reference"/>
    <w:semiHidden/>
    <w:rsid w:val="00CC7A6F"/>
    <w:rPr>
      <w:sz w:val="16"/>
    </w:rPr>
  </w:style>
  <w:style w:type="paragraph" w:styleId="CommentText">
    <w:name w:val="annotation text"/>
    <w:basedOn w:val="Normal"/>
    <w:semiHidden/>
    <w:rsid w:val="00CC7A6F"/>
  </w:style>
  <w:style w:type="paragraph" w:styleId="Footer">
    <w:name w:val="footer"/>
    <w:basedOn w:val="Normal"/>
    <w:rsid w:val="00CC7A6F"/>
    <w:pPr>
      <w:tabs>
        <w:tab w:val="center" w:pos="4320"/>
        <w:tab w:val="right" w:pos="8640"/>
      </w:tabs>
    </w:pPr>
  </w:style>
  <w:style w:type="character" w:styleId="PageNumber">
    <w:name w:val="page number"/>
    <w:basedOn w:val="DefaultParagraphFont"/>
    <w:rsid w:val="00CC7A6F"/>
  </w:style>
  <w:style w:type="paragraph" w:styleId="BodyTextIndent">
    <w:name w:val="Body Text Indent"/>
    <w:basedOn w:val="Normal"/>
    <w:rsid w:val="00CC7A6F"/>
    <w:pPr>
      <w:ind w:left="360"/>
    </w:pPr>
    <w:rPr>
      <w:rFonts w:ascii="Arial" w:hAnsi="Arial"/>
      <w:sz w:val="24"/>
    </w:rPr>
  </w:style>
  <w:style w:type="paragraph" w:styleId="Title">
    <w:name w:val="Title"/>
    <w:basedOn w:val="Normal"/>
    <w:qFormat/>
    <w:rsid w:val="00CC7A6F"/>
    <w:pPr>
      <w:jc w:val="center"/>
    </w:pPr>
    <w:rPr>
      <w:sz w:val="28"/>
    </w:rPr>
  </w:style>
  <w:style w:type="paragraph" w:styleId="Subtitle">
    <w:name w:val="Subtitle"/>
    <w:basedOn w:val="Normal"/>
    <w:qFormat/>
    <w:rsid w:val="00CC7A6F"/>
    <w:pPr>
      <w:jc w:val="center"/>
    </w:pPr>
    <w:rPr>
      <w:b/>
      <w:sz w:val="28"/>
    </w:rPr>
  </w:style>
  <w:style w:type="paragraph" w:styleId="PlainText">
    <w:name w:val="Plain Text"/>
    <w:basedOn w:val="Normal"/>
    <w:rsid w:val="00CC7A6F"/>
    <w:rPr>
      <w:rFonts w:ascii="Courier New" w:hAnsi="Courier New"/>
    </w:rPr>
  </w:style>
  <w:style w:type="paragraph" w:customStyle="1" w:styleId="Head">
    <w:name w:val="Head"/>
    <w:basedOn w:val="Normal"/>
    <w:rsid w:val="00CC7A6F"/>
    <w:rPr>
      <w:rFonts w:ascii="95 Helvetica Black" w:hAnsi="95 Helvetica Black"/>
      <w:sz w:val="28"/>
    </w:rPr>
  </w:style>
  <w:style w:type="character" w:styleId="FollowedHyperlink">
    <w:name w:val="FollowedHyperlink"/>
    <w:rsid w:val="00CC7A6F"/>
    <w:rPr>
      <w:color w:val="800080"/>
      <w:u w:val="single"/>
    </w:rPr>
  </w:style>
  <w:style w:type="paragraph" w:customStyle="1" w:styleId="Bullet1">
    <w:name w:val="Bullet 1"/>
    <w:rsid w:val="00CC7A6F"/>
    <w:pPr>
      <w:widowControl w:val="0"/>
      <w:ind w:left="576"/>
    </w:pPr>
    <w:rPr>
      <w:snapToGrid w:val="0"/>
      <w:color w:val="000000"/>
      <w:sz w:val="24"/>
    </w:rPr>
  </w:style>
  <w:style w:type="paragraph" w:styleId="NormalWeb">
    <w:name w:val="Normal (Web)"/>
    <w:basedOn w:val="Normal"/>
    <w:uiPriority w:val="99"/>
    <w:rsid w:val="002F37EC"/>
    <w:pPr>
      <w:spacing w:before="100" w:beforeAutospacing="1" w:after="100" w:afterAutospacing="1"/>
    </w:pPr>
    <w:rPr>
      <w:sz w:val="24"/>
      <w:szCs w:val="24"/>
    </w:rPr>
  </w:style>
  <w:style w:type="character" w:customStyle="1" w:styleId="BodyText-ContemporaryChar1">
    <w:name w:val="Body Text - Contemporary Char1"/>
    <w:link w:val="BodyText-Contemporary"/>
    <w:rsid w:val="00F61053"/>
    <w:rPr>
      <w:lang w:val="en-US" w:eastAsia="en-US" w:bidi="ar-SA"/>
    </w:rPr>
  </w:style>
  <w:style w:type="character" w:customStyle="1" w:styleId="BodyText-ContemporaryChar">
    <w:name w:val="Body Text - Contemporary Char"/>
    <w:rsid w:val="001E5DF2"/>
    <w:rPr>
      <w:lang w:val="en-US" w:eastAsia="en-US" w:bidi="ar-SA"/>
    </w:rPr>
  </w:style>
  <w:style w:type="character" w:customStyle="1" w:styleId="yshortcuts">
    <w:name w:val="yshortcuts"/>
    <w:basedOn w:val="DefaultParagraphFont"/>
    <w:rsid w:val="00B81BFA"/>
  </w:style>
  <w:style w:type="character" w:styleId="Strong">
    <w:name w:val="Strong"/>
    <w:uiPriority w:val="22"/>
    <w:qFormat/>
    <w:rsid w:val="00250173"/>
    <w:rPr>
      <w:b/>
      <w:bCs/>
    </w:rPr>
  </w:style>
  <w:style w:type="paragraph" w:styleId="BalloonText">
    <w:name w:val="Balloon Text"/>
    <w:basedOn w:val="Normal"/>
    <w:link w:val="BalloonTextChar"/>
    <w:rsid w:val="009B5F71"/>
    <w:rPr>
      <w:rFonts w:ascii="Segoe UI" w:hAnsi="Segoe UI" w:cs="Segoe UI"/>
      <w:sz w:val="18"/>
      <w:szCs w:val="18"/>
    </w:rPr>
  </w:style>
  <w:style w:type="character" w:customStyle="1" w:styleId="BalloonTextChar">
    <w:name w:val="Balloon Text Char"/>
    <w:link w:val="BalloonText"/>
    <w:rsid w:val="009B5F71"/>
    <w:rPr>
      <w:rFonts w:ascii="Segoe UI" w:hAnsi="Segoe UI" w:cs="Segoe UI"/>
      <w:sz w:val="18"/>
      <w:szCs w:val="18"/>
    </w:rPr>
  </w:style>
  <w:style w:type="character" w:styleId="UnresolvedMention">
    <w:name w:val="Unresolved Mention"/>
    <w:uiPriority w:val="99"/>
    <w:semiHidden/>
    <w:unhideWhenUsed/>
    <w:rsid w:val="00C52652"/>
    <w:rPr>
      <w:color w:val="605E5C"/>
      <w:shd w:val="clear" w:color="auto" w:fill="E1DFDD"/>
    </w:rPr>
  </w:style>
  <w:style w:type="paragraph" w:customStyle="1" w:styleId="Pa5">
    <w:name w:val="Pa5"/>
    <w:basedOn w:val="Normal"/>
    <w:next w:val="Normal"/>
    <w:uiPriority w:val="99"/>
    <w:rsid w:val="00621D87"/>
    <w:pPr>
      <w:autoSpaceDE w:val="0"/>
      <w:autoSpaceDN w:val="0"/>
      <w:adjustRightInd w:val="0"/>
      <w:spacing w:line="241" w:lineRule="atLeast"/>
    </w:pPr>
    <w:rPr>
      <w:rFonts w:ascii="Times" w:hAnsi="Times" w:cs="Times"/>
      <w:sz w:val="24"/>
      <w:szCs w:val="24"/>
    </w:rPr>
  </w:style>
  <w:style w:type="character" w:customStyle="1" w:styleId="HeaderChar">
    <w:name w:val="Header Char"/>
    <w:link w:val="Header"/>
    <w:uiPriority w:val="99"/>
    <w:rsid w:val="00214D88"/>
  </w:style>
  <w:style w:type="paragraph" w:customStyle="1" w:styleId="SidebarText">
    <w:name w:val="Sidebar Text"/>
    <w:basedOn w:val="Normal"/>
    <w:qFormat/>
    <w:rsid w:val="0030038E"/>
    <w:pPr>
      <w:spacing w:after="180"/>
      <w:ind w:left="-216" w:right="-144"/>
    </w:pPr>
    <w:rPr>
      <w:rFonts w:ascii="Corbel" w:eastAsia="Corbel" w:hAnsi="Corbel"/>
      <w:color w:val="262626"/>
      <w:sz w:val="16"/>
      <w:szCs w:val="22"/>
    </w:rPr>
  </w:style>
  <w:style w:type="paragraph" w:customStyle="1" w:styleId="Sidebarphoto">
    <w:name w:val="Sidebar photo"/>
    <w:basedOn w:val="Normal"/>
    <w:qFormat/>
    <w:rsid w:val="0030038E"/>
    <w:pPr>
      <w:ind w:left="-317"/>
    </w:pPr>
    <w:rPr>
      <w:rFonts w:ascii="Corbel" w:eastAsia="Corbel" w:hAnsi="Corbel"/>
      <w:noProof/>
      <w:color w:val="262626"/>
      <w:sz w:val="12"/>
      <w:szCs w:val="22"/>
    </w:rPr>
  </w:style>
  <w:style w:type="character" w:customStyle="1" w:styleId="dob">
    <w:name w:val="dob"/>
    <w:basedOn w:val="DefaultParagraphFont"/>
    <w:rsid w:val="00802735"/>
  </w:style>
  <w:style w:type="character" w:customStyle="1" w:styleId="dtsep">
    <w:name w:val="dtsep"/>
    <w:basedOn w:val="DefaultParagraphFont"/>
    <w:rsid w:val="00802735"/>
  </w:style>
  <w:style w:type="character" w:customStyle="1" w:styleId="dod">
    <w:name w:val="dod"/>
    <w:basedOn w:val="DefaultParagraphFont"/>
    <w:rsid w:val="00802735"/>
  </w:style>
  <w:style w:type="character" w:customStyle="1" w:styleId="ob-age">
    <w:name w:val="ob-age"/>
    <w:basedOn w:val="DefaultParagraphFont"/>
    <w:rsid w:val="00802735"/>
  </w:style>
  <w:style w:type="paragraph" w:customStyle="1" w:styleId="Standard">
    <w:name w:val="Standard"/>
    <w:rsid w:val="0095533D"/>
    <w:pPr>
      <w:suppressAutoHyphens/>
      <w:autoSpaceDN w:val="0"/>
    </w:pPr>
    <w:rPr>
      <w:rFonts w:ascii="Liberation Serif" w:eastAsia="NSimSun" w:hAnsi="Liberation Serif" w:cs="Mangal"/>
      <w:kern w:val="3"/>
      <w:sz w:val="24"/>
      <w:szCs w:val="24"/>
      <w:lang w:eastAsia="zh-CN" w:bidi="hi-IN"/>
    </w:rPr>
  </w:style>
  <w:style w:type="paragraph" w:styleId="NoSpacing">
    <w:name w:val="No Spacing"/>
    <w:rsid w:val="00D60302"/>
    <w:pPr>
      <w:spacing w:after="60"/>
    </w:pPr>
    <w:rPr>
      <w:rFonts w:ascii="Corbel" w:eastAsia="Corbel" w:hAnsi="Corbel"/>
      <w:noProof/>
      <w:color w:val="262626"/>
      <w:sz w:val="2"/>
      <w:szCs w:val="22"/>
    </w:rPr>
  </w:style>
  <w:style w:type="paragraph" w:customStyle="1" w:styleId="yiv8091812406gmail-p1">
    <w:name w:val="yiv8091812406gmail-p1"/>
    <w:basedOn w:val="Normal"/>
    <w:rsid w:val="007C7C08"/>
    <w:pPr>
      <w:spacing w:before="100" w:beforeAutospacing="1" w:after="100" w:afterAutospacing="1"/>
    </w:pPr>
    <w:rPr>
      <w:sz w:val="24"/>
      <w:szCs w:val="24"/>
    </w:rPr>
  </w:style>
  <w:style w:type="character" w:customStyle="1" w:styleId="yiv8091812406gmail-s1">
    <w:name w:val="yiv8091812406gmail-s1"/>
    <w:basedOn w:val="DefaultParagraphFont"/>
    <w:rsid w:val="007C7C08"/>
  </w:style>
  <w:style w:type="character" w:customStyle="1" w:styleId="yiv8091812406gmail-apple-converted-space">
    <w:name w:val="yiv8091812406gmail-apple-converted-space"/>
    <w:basedOn w:val="DefaultParagraphFont"/>
    <w:rsid w:val="007C7C08"/>
  </w:style>
  <w:style w:type="paragraph" w:customStyle="1" w:styleId="yiv8091812406gmail-p2">
    <w:name w:val="yiv8091812406gmail-p2"/>
    <w:basedOn w:val="Normal"/>
    <w:rsid w:val="007C7C08"/>
    <w:pPr>
      <w:spacing w:before="100" w:beforeAutospacing="1" w:after="100" w:afterAutospacing="1"/>
    </w:pPr>
    <w:rPr>
      <w:sz w:val="24"/>
      <w:szCs w:val="24"/>
    </w:rPr>
  </w:style>
  <w:style w:type="character" w:styleId="Emphasis">
    <w:name w:val="Emphasis"/>
    <w:uiPriority w:val="20"/>
    <w:qFormat/>
    <w:rsid w:val="003C1978"/>
    <w:rPr>
      <w:i/>
      <w:iCs/>
    </w:rPr>
  </w:style>
  <w:style w:type="character" w:styleId="HTMLCite">
    <w:name w:val="HTML Cite"/>
    <w:uiPriority w:val="99"/>
    <w:semiHidden/>
    <w:unhideWhenUsed/>
    <w:rsid w:val="00F768FA"/>
    <w:rPr>
      <w:i/>
      <w:iCs/>
    </w:rPr>
  </w:style>
  <w:style w:type="character" w:customStyle="1" w:styleId="Heading3Char">
    <w:name w:val="Heading 3 Char"/>
    <w:link w:val="Heading3"/>
    <w:rsid w:val="00000031"/>
    <w:rPr>
      <w:b/>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203150">
      <w:bodyDiv w:val="1"/>
      <w:marLeft w:val="0"/>
      <w:marRight w:val="0"/>
      <w:marTop w:val="0"/>
      <w:marBottom w:val="0"/>
      <w:divBdr>
        <w:top w:val="none" w:sz="0" w:space="0" w:color="auto"/>
        <w:left w:val="none" w:sz="0" w:space="0" w:color="auto"/>
        <w:bottom w:val="none" w:sz="0" w:space="0" w:color="auto"/>
        <w:right w:val="none" w:sz="0" w:space="0" w:color="auto"/>
      </w:divBdr>
    </w:div>
    <w:div w:id="171536077">
      <w:bodyDiv w:val="1"/>
      <w:marLeft w:val="0"/>
      <w:marRight w:val="0"/>
      <w:marTop w:val="0"/>
      <w:marBottom w:val="0"/>
      <w:divBdr>
        <w:top w:val="none" w:sz="0" w:space="0" w:color="auto"/>
        <w:left w:val="none" w:sz="0" w:space="0" w:color="auto"/>
        <w:bottom w:val="none" w:sz="0" w:space="0" w:color="auto"/>
        <w:right w:val="none" w:sz="0" w:space="0" w:color="auto"/>
      </w:divBdr>
      <w:divsChild>
        <w:div w:id="361320169">
          <w:marLeft w:val="0"/>
          <w:marRight w:val="0"/>
          <w:marTop w:val="0"/>
          <w:marBottom w:val="0"/>
          <w:divBdr>
            <w:top w:val="none" w:sz="0" w:space="0" w:color="auto"/>
            <w:left w:val="none" w:sz="0" w:space="0" w:color="auto"/>
            <w:bottom w:val="none" w:sz="0" w:space="0" w:color="auto"/>
            <w:right w:val="none" w:sz="0" w:space="0" w:color="auto"/>
          </w:divBdr>
          <w:divsChild>
            <w:div w:id="39281024">
              <w:marLeft w:val="0"/>
              <w:marRight w:val="0"/>
              <w:marTop w:val="0"/>
              <w:marBottom w:val="0"/>
              <w:divBdr>
                <w:top w:val="none" w:sz="0" w:space="0" w:color="auto"/>
                <w:left w:val="none" w:sz="0" w:space="0" w:color="auto"/>
                <w:bottom w:val="none" w:sz="0" w:space="0" w:color="auto"/>
                <w:right w:val="none" w:sz="0" w:space="0" w:color="auto"/>
              </w:divBdr>
            </w:div>
          </w:divsChild>
        </w:div>
        <w:div w:id="1722245223">
          <w:marLeft w:val="0"/>
          <w:marRight w:val="0"/>
          <w:marTop w:val="0"/>
          <w:marBottom w:val="0"/>
          <w:divBdr>
            <w:top w:val="none" w:sz="0" w:space="0" w:color="auto"/>
            <w:left w:val="none" w:sz="0" w:space="0" w:color="auto"/>
            <w:bottom w:val="none" w:sz="0" w:space="0" w:color="auto"/>
            <w:right w:val="none" w:sz="0" w:space="0" w:color="auto"/>
          </w:divBdr>
        </w:div>
        <w:div w:id="947198394">
          <w:marLeft w:val="0"/>
          <w:marRight w:val="0"/>
          <w:marTop w:val="0"/>
          <w:marBottom w:val="0"/>
          <w:divBdr>
            <w:top w:val="none" w:sz="0" w:space="0" w:color="auto"/>
            <w:left w:val="none" w:sz="0" w:space="0" w:color="auto"/>
            <w:bottom w:val="none" w:sz="0" w:space="0" w:color="auto"/>
            <w:right w:val="none" w:sz="0" w:space="0" w:color="auto"/>
          </w:divBdr>
          <w:divsChild>
            <w:div w:id="1522624344">
              <w:marLeft w:val="0"/>
              <w:marRight w:val="0"/>
              <w:marTop w:val="0"/>
              <w:marBottom w:val="0"/>
              <w:divBdr>
                <w:top w:val="none" w:sz="0" w:space="0" w:color="auto"/>
                <w:left w:val="none" w:sz="0" w:space="0" w:color="auto"/>
                <w:bottom w:val="none" w:sz="0" w:space="0" w:color="auto"/>
                <w:right w:val="none" w:sz="0" w:space="0" w:color="auto"/>
              </w:divBdr>
              <w:divsChild>
                <w:div w:id="1470856210">
                  <w:marLeft w:val="0"/>
                  <w:marRight w:val="0"/>
                  <w:marTop w:val="0"/>
                  <w:marBottom w:val="0"/>
                  <w:divBdr>
                    <w:top w:val="none" w:sz="0" w:space="0" w:color="auto"/>
                    <w:left w:val="none" w:sz="0" w:space="0" w:color="auto"/>
                    <w:bottom w:val="none" w:sz="0" w:space="0" w:color="auto"/>
                    <w:right w:val="none" w:sz="0" w:space="0" w:color="auto"/>
                  </w:divBdr>
                  <w:divsChild>
                    <w:div w:id="890653270">
                      <w:marLeft w:val="0"/>
                      <w:marRight w:val="0"/>
                      <w:marTop w:val="0"/>
                      <w:marBottom w:val="0"/>
                      <w:divBdr>
                        <w:top w:val="none" w:sz="0" w:space="0" w:color="auto"/>
                        <w:left w:val="none" w:sz="0" w:space="0" w:color="auto"/>
                        <w:bottom w:val="none" w:sz="0" w:space="0" w:color="auto"/>
                        <w:right w:val="none" w:sz="0" w:space="0" w:color="auto"/>
                      </w:divBdr>
                      <w:divsChild>
                        <w:div w:id="1618676264">
                          <w:marLeft w:val="0"/>
                          <w:marRight w:val="0"/>
                          <w:marTop w:val="0"/>
                          <w:marBottom w:val="0"/>
                          <w:divBdr>
                            <w:top w:val="none" w:sz="0" w:space="0" w:color="auto"/>
                            <w:left w:val="none" w:sz="0" w:space="0" w:color="auto"/>
                            <w:bottom w:val="none" w:sz="0" w:space="0" w:color="auto"/>
                            <w:right w:val="none" w:sz="0" w:space="0" w:color="auto"/>
                          </w:divBdr>
                          <w:divsChild>
                            <w:div w:id="1463036767">
                              <w:marLeft w:val="0"/>
                              <w:marRight w:val="0"/>
                              <w:marTop w:val="0"/>
                              <w:marBottom w:val="0"/>
                              <w:divBdr>
                                <w:top w:val="none" w:sz="0" w:space="0" w:color="auto"/>
                                <w:left w:val="none" w:sz="0" w:space="0" w:color="auto"/>
                                <w:bottom w:val="none" w:sz="0" w:space="0" w:color="auto"/>
                                <w:right w:val="none" w:sz="0" w:space="0" w:color="auto"/>
                              </w:divBdr>
                              <w:divsChild>
                                <w:div w:id="2089577395">
                                  <w:marLeft w:val="0"/>
                                  <w:marRight w:val="0"/>
                                  <w:marTop w:val="0"/>
                                  <w:marBottom w:val="0"/>
                                  <w:divBdr>
                                    <w:top w:val="none" w:sz="0" w:space="0" w:color="auto"/>
                                    <w:left w:val="none" w:sz="0" w:space="0" w:color="auto"/>
                                    <w:bottom w:val="none" w:sz="0" w:space="0" w:color="auto"/>
                                    <w:right w:val="none" w:sz="0" w:space="0" w:color="auto"/>
                                  </w:divBdr>
                                  <w:divsChild>
                                    <w:div w:id="1580629831">
                                      <w:marLeft w:val="0"/>
                                      <w:marRight w:val="0"/>
                                      <w:marTop w:val="0"/>
                                      <w:marBottom w:val="0"/>
                                      <w:divBdr>
                                        <w:top w:val="none" w:sz="0" w:space="0" w:color="auto"/>
                                        <w:left w:val="none" w:sz="0" w:space="0" w:color="auto"/>
                                        <w:bottom w:val="none" w:sz="0" w:space="0" w:color="auto"/>
                                        <w:right w:val="none" w:sz="0" w:space="0" w:color="auto"/>
                                      </w:divBdr>
                                      <w:divsChild>
                                        <w:div w:id="1709380412">
                                          <w:marLeft w:val="0"/>
                                          <w:marRight w:val="0"/>
                                          <w:marTop w:val="0"/>
                                          <w:marBottom w:val="0"/>
                                          <w:divBdr>
                                            <w:top w:val="none" w:sz="0" w:space="0" w:color="auto"/>
                                            <w:left w:val="none" w:sz="0" w:space="0" w:color="auto"/>
                                            <w:bottom w:val="none" w:sz="0" w:space="0" w:color="auto"/>
                                            <w:right w:val="none" w:sz="0" w:space="0" w:color="auto"/>
                                          </w:divBdr>
                                        </w:div>
                                        <w:div w:id="1629974648">
                                          <w:marLeft w:val="0"/>
                                          <w:marRight w:val="0"/>
                                          <w:marTop w:val="0"/>
                                          <w:marBottom w:val="0"/>
                                          <w:divBdr>
                                            <w:top w:val="none" w:sz="0" w:space="0" w:color="auto"/>
                                            <w:left w:val="none" w:sz="0" w:space="0" w:color="auto"/>
                                            <w:bottom w:val="none" w:sz="0" w:space="0" w:color="auto"/>
                                            <w:right w:val="none" w:sz="0" w:space="0" w:color="auto"/>
                                          </w:divBdr>
                                          <w:divsChild>
                                            <w:div w:id="2034575039">
                                              <w:marLeft w:val="0"/>
                                              <w:marRight w:val="0"/>
                                              <w:marTop w:val="0"/>
                                              <w:marBottom w:val="0"/>
                                              <w:divBdr>
                                                <w:top w:val="none" w:sz="0" w:space="0" w:color="auto"/>
                                                <w:left w:val="none" w:sz="0" w:space="0" w:color="auto"/>
                                                <w:bottom w:val="none" w:sz="0" w:space="0" w:color="auto"/>
                                                <w:right w:val="none" w:sz="0" w:space="0" w:color="auto"/>
                                              </w:divBdr>
                                            </w:div>
                                            <w:div w:id="2096709645">
                                              <w:marLeft w:val="0"/>
                                              <w:marRight w:val="0"/>
                                              <w:marTop w:val="0"/>
                                              <w:marBottom w:val="0"/>
                                              <w:divBdr>
                                                <w:top w:val="none" w:sz="0" w:space="0" w:color="auto"/>
                                                <w:left w:val="none" w:sz="0" w:space="0" w:color="auto"/>
                                                <w:bottom w:val="none" w:sz="0" w:space="0" w:color="auto"/>
                                                <w:right w:val="none" w:sz="0" w:space="0" w:color="auto"/>
                                              </w:divBdr>
                                            </w:div>
                                            <w:div w:id="1398287529">
                                              <w:marLeft w:val="0"/>
                                              <w:marRight w:val="0"/>
                                              <w:marTop w:val="0"/>
                                              <w:marBottom w:val="0"/>
                                              <w:divBdr>
                                                <w:top w:val="none" w:sz="0" w:space="0" w:color="auto"/>
                                                <w:left w:val="none" w:sz="0" w:space="0" w:color="auto"/>
                                                <w:bottom w:val="none" w:sz="0" w:space="0" w:color="auto"/>
                                                <w:right w:val="none" w:sz="0" w:space="0" w:color="auto"/>
                                              </w:divBdr>
                                            </w:div>
                                            <w:div w:id="1917863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4585787">
      <w:bodyDiv w:val="1"/>
      <w:marLeft w:val="0"/>
      <w:marRight w:val="0"/>
      <w:marTop w:val="0"/>
      <w:marBottom w:val="0"/>
      <w:divBdr>
        <w:top w:val="none" w:sz="0" w:space="0" w:color="auto"/>
        <w:left w:val="none" w:sz="0" w:space="0" w:color="auto"/>
        <w:bottom w:val="none" w:sz="0" w:space="0" w:color="auto"/>
        <w:right w:val="none" w:sz="0" w:space="0" w:color="auto"/>
      </w:divBdr>
    </w:div>
    <w:div w:id="589970479">
      <w:bodyDiv w:val="1"/>
      <w:marLeft w:val="0"/>
      <w:marRight w:val="0"/>
      <w:marTop w:val="0"/>
      <w:marBottom w:val="0"/>
      <w:divBdr>
        <w:top w:val="none" w:sz="0" w:space="0" w:color="auto"/>
        <w:left w:val="none" w:sz="0" w:space="0" w:color="auto"/>
        <w:bottom w:val="none" w:sz="0" w:space="0" w:color="auto"/>
        <w:right w:val="none" w:sz="0" w:space="0" w:color="auto"/>
      </w:divBdr>
      <w:divsChild>
        <w:div w:id="831143147">
          <w:marLeft w:val="0"/>
          <w:marRight w:val="0"/>
          <w:marTop w:val="0"/>
          <w:marBottom w:val="0"/>
          <w:divBdr>
            <w:top w:val="none" w:sz="0" w:space="0" w:color="auto"/>
            <w:left w:val="none" w:sz="0" w:space="0" w:color="auto"/>
            <w:bottom w:val="none" w:sz="0" w:space="0" w:color="auto"/>
            <w:right w:val="none" w:sz="0" w:space="0" w:color="auto"/>
          </w:divBdr>
        </w:div>
      </w:divsChild>
    </w:div>
    <w:div w:id="627780322">
      <w:bodyDiv w:val="1"/>
      <w:marLeft w:val="0"/>
      <w:marRight w:val="0"/>
      <w:marTop w:val="0"/>
      <w:marBottom w:val="0"/>
      <w:divBdr>
        <w:top w:val="none" w:sz="0" w:space="0" w:color="auto"/>
        <w:left w:val="none" w:sz="0" w:space="0" w:color="auto"/>
        <w:bottom w:val="none" w:sz="0" w:space="0" w:color="auto"/>
        <w:right w:val="none" w:sz="0" w:space="0" w:color="auto"/>
      </w:divBdr>
    </w:div>
    <w:div w:id="803082044">
      <w:bodyDiv w:val="1"/>
      <w:marLeft w:val="0"/>
      <w:marRight w:val="0"/>
      <w:marTop w:val="0"/>
      <w:marBottom w:val="0"/>
      <w:divBdr>
        <w:top w:val="none" w:sz="0" w:space="0" w:color="auto"/>
        <w:left w:val="none" w:sz="0" w:space="0" w:color="auto"/>
        <w:bottom w:val="none" w:sz="0" w:space="0" w:color="auto"/>
        <w:right w:val="none" w:sz="0" w:space="0" w:color="auto"/>
      </w:divBdr>
      <w:divsChild>
        <w:div w:id="1101144162">
          <w:marLeft w:val="0"/>
          <w:marRight w:val="0"/>
          <w:marTop w:val="0"/>
          <w:marBottom w:val="240"/>
          <w:divBdr>
            <w:top w:val="none" w:sz="0" w:space="0" w:color="auto"/>
            <w:left w:val="none" w:sz="0" w:space="0" w:color="auto"/>
            <w:bottom w:val="none" w:sz="0" w:space="0" w:color="auto"/>
            <w:right w:val="none" w:sz="0" w:space="0" w:color="auto"/>
          </w:divBdr>
        </w:div>
        <w:div w:id="936984491">
          <w:marLeft w:val="0"/>
          <w:marRight w:val="480"/>
          <w:marTop w:val="0"/>
          <w:marBottom w:val="0"/>
          <w:divBdr>
            <w:top w:val="none" w:sz="0" w:space="0" w:color="auto"/>
            <w:left w:val="none" w:sz="0" w:space="0" w:color="auto"/>
            <w:bottom w:val="none" w:sz="0" w:space="0" w:color="auto"/>
            <w:right w:val="none" w:sz="0" w:space="0" w:color="auto"/>
          </w:divBdr>
          <w:divsChild>
            <w:div w:id="1374622010">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 w:id="896166753">
      <w:bodyDiv w:val="1"/>
      <w:marLeft w:val="0"/>
      <w:marRight w:val="0"/>
      <w:marTop w:val="0"/>
      <w:marBottom w:val="0"/>
      <w:divBdr>
        <w:top w:val="none" w:sz="0" w:space="0" w:color="auto"/>
        <w:left w:val="none" w:sz="0" w:space="0" w:color="auto"/>
        <w:bottom w:val="none" w:sz="0" w:space="0" w:color="auto"/>
        <w:right w:val="none" w:sz="0" w:space="0" w:color="auto"/>
      </w:divBdr>
    </w:div>
    <w:div w:id="1068311588">
      <w:bodyDiv w:val="1"/>
      <w:marLeft w:val="0"/>
      <w:marRight w:val="0"/>
      <w:marTop w:val="0"/>
      <w:marBottom w:val="0"/>
      <w:divBdr>
        <w:top w:val="none" w:sz="0" w:space="0" w:color="auto"/>
        <w:left w:val="none" w:sz="0" w:space="0" w:color="auto"/>
        <w:bottom w:val="none" w:sz="0" w:space="0" w:color="auto"/>
        <w:right w:val="none" w:sz="0" w:space="0" w:color="auto"/>
      </w:divBdr>
    </w:div>
    <w:div w:id="1084716508">
      <w:bodyDiv w:val="1"/>
      <w:marLeft w:val="0"/>
      <w:marRight w:val="0"/>
      <w:marTop w:val="0"/>
      <w:marBottom w:val="0"/>
      <w:divBdr>
        <w:top w:val="none" w:sz="0" w:space="0" w:color="auto"/>
        <w:left w:val="none" w:sz="0" w:space="0" w:color="auto"/>
        <w:bottom w:val="none" w:sz="0" w:space="0" w:color="auto"/>
        <w:right w:val="none" w:sz="0" w:space="0" w:color="auto"/>
      </w:divBdr>
    </w:div>
    <w:div w:id="1239436204">
      <w:bodyDiv w:val="1"/>
      <w:marLeft w:val="0"/>
      <w:marRight w:val="0"/>
      <w:marTop w:val="0"/>
      <w:marBottom w:val="0"/>
      <w:divBdr>
        <w:top w:val="none" w:sz="0" w:space="0" w:color="auto"/>
        <w:left w:val="none" w:sz="0" w:space="0" w:color="auto"/>
        <w:bottom w:val="none" w:sz="0" w:space="0" w:color="auto"/>
        <w:right w:val="none" w:sz="0" w:space="0" w:color="auto"/>
      </w:divBdr>
      <w:divsChild>
        <w:div w:id="1010832612">
          <w:marLeft w:val="0"/>
          <w:marRight w:val="0"/>
          <w:marTop w:val="0"/>
          <w:marBottom w:val="0"/>
          <w:divBdr>
            <w:top w:val="none" w:sz="0" w:space="0" w:color="auto"/>
            <w:left w:val="none" w:sz="0" w:space="0" w:color="auto"/>
            <w:bottom w:val="none" w:sz="0" w:space="0" w:color="auto"/>
            <w:right w:val="none" w:sz="0" w:space="0" w:color="auto"/>
          </w:divBdr>
          <w:divsChild>
            <w:div w:id="1234118726">
              <w:marLeft w:val="0"/>
              <w:marRight w:val="0"/>
              <w:marTop w:val="0"/>
              <w:marBottom w:val="0"/>
              <w:divBdr>
                <w:top w:val="none" w:sz="0" w:space="0" w:color="auto"/>
                <w:left w:val="none" w:sz="0" w:space="0" w:color="auto"/>
                <w:bottom w:val="none" w:sz="0" w:space="0" w:color="auto"/>
                <w:right w:val="none" w:sz="0" w:space="0" w:color="auto"/>
              </w:divBdr>
              <w:divsChild>
                <w:div w:id="867959810">
                  <w:marLeft w:val="0"/>
                  <w:marRight w:val="0"/>
                  <w:marTop w:val="0"/>
                  <w:marBottom w:val="0"/>
                  <w:divBdr>
                    <w:top w:val="none" w:sz="0" w:space="0" w:color="auto"/>
                    <w:left w:val="none" w:sz="0" w:space="0" w:color="auto"/>
                    <w:bottom w:val="none" w:sz="0" w:space="0" w:color="auto"/>
                    <w:right w:val="none" w:sz="0" w:space="0" w:color="auto"/>
                  </w:divBdr>
                  <w:divsChild>
                    <w:div w:id="221215735">
                      <w:marLeft w:val="0"/>
                      <w:marRight w:val="0"/>
                      <w:marTop w:val="0"/>
                      <w:marBottom w:val="0"/>
                      <w:divBdr>
                        <w:top w:val="none" w:sz="0" w:space="0" w:color="auto"/>
                        <w:left w:val="none" w:sz="0" w:space="0" w:color="auto"/>
                        <w:bottom w:val="none" w:sz="0" w:space="0" w:color="auto"/>
                        <w:right w:val="none" w:sz="0" w:space="0" w:color="auto"/>
                      </w:divBdr>
                    </w:div>
                    <w:div w:id="1362239622">
                      <w:marLeft w:val="0"/>
                      <w:marRight w:val="0"/>
                      <w:marTop w:val="0"/>
                      <w:marBottom w:val="0"/>
                      <w:divBdr>
                        <w:top w:val="none" w:sz="0" w:space="0" w:color="auto"/>
                        <w:left w:val="none" w:sz="0" w:space="0" w:color="auto"/>
                        <w:bottom w:val="none" w:sz="0" w:space="0" w:color="auto"/>
                        <w:right w:val="none" w:sz="0" w:space="0" w:color="auto"/>
                      </w:divBdr>
                    </w:div>
                    <w:div w:id="1198816807">
                      <w:marLeft w:val="0"/>
                      <w:marRight w:val="0"/>
                      <w:marTop w:val="0"/>
                      <w:marBottom w:val="0"/>
                      <w:divBdr>
                        <w:top w:val="none" w:sz="0" w:space="0" w:color="auto"/>
                        <w:left w:val="none" w:sz="0" w:space="0" w:color="auto"/>
                        <w:bottom w:val="none" w:sz="0" w:space="0" w:color="auto"/>
                        <w:right w:val="none" w:sz="0" w:space="0" w:color="auto"/>
                      </w:divBdr>
                    </w:div>
                    <w:div w:id="1084882970">
                      <w:marLeft w:val="0"/>
                      <w:marRight w:val="0"/>
                      <w:marTop w:val="0"/>
                      <w:marBottom w:val="0"/>
                      <w:divBdr>
                        <w:top w:val="none" w:sz="0" w:space="0" w:color="auto"/>
                        <w:left w:val="none" w:sz="0" w:space="0" w:color="auto"/>
                        <w:bottom w:val="none" w:sz="0" w:space="0" w:color="auto"/>
                        <w:right w:val="none" w:sz="0" w:space="0" w:color="auto"/>
                      </w:divBdr>
                    </w:div>
                    <w:div w:id="1700813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954398">
          <w:marLeft w:val="0"/>
          <w:marRight w:val="0"/>
          <w:marTop w:val="0"/>
          <w:marBottom w:val="0"/>
          <w:divBdr>
            <w:top w:val="none" w:sz="0" w:space="0" w:color="auto"/>
            <w:left w:val="none" w:sz="0" w:space="0" w:color="auto"/>
            <w:bottom w:val="none" w:sz="0" w:space="0" w:color="auto"/>
            <w:right w:val="none" w:sz="0" w:space="0" w:color="auto"/>
          </w:divBdr>
          <w:divsChild>
            <w:div w:id="1743480705">
              <w:marLeft w:val="0"/>
              <w:marRight w:val="0"/>
              <w:marTop w:val="0"/>
              <w:marBottom w:val="0"/>
              <w:divBdr>
                <w:top w:val="none" w:sz="0" w:space="0" w:color="auto"/>
                <w:left w:val="none" w:sz="0" w:space="0" w:color="auto"/>
                <w:bottom w:val="none" w:sz="0" w:space="0" w:color="auto"/>
                <w:right w:val="none" w:sz="0" w:space="0" w:color="auto"/>
              </w:divBdr>
            </w:div>
          </w:divsChild>
        </w:div>
        <w:div w:id="1565988174">
          <w:marLeft w:val="0"/>
          <w:marRight w:val="0"/>
          <w:marTop w:val="0"/>
          <w:marBottom w:val="0"/>
          <w:divBdr>
            <w:top w:val="none" w:sz="0" w:space="0" w:color="auto"/>
            <w:left w:val="none" w:sz="0" w:space="0" w:color="auto"/>
            <w:bottom w:val="none" w:sz="0" w:space="0" w:color="auto"/>
            <w:right w:val="none" w:sz="0" w:space="0" w:color="auto"/>
          </w:divBdr>
          <w:divsChild>
            <w:div w:id="1838881475">
              <w:marLeft w:val="0"/>
              <w:marRight w:val="0"/>
              <w:marTop w:val="0"/>
              <w:marBottom w:val="0"/>
              <w:divBdr>
                <w:top w:val="none" w:sz="0" w:space="0" w:color="auto"/>
                <w:left w:val="none" w:sz="0" w:space="0" w:color="auto"/>
                <w:bottom w:val="none" w:sz="0" w:space="0" w:color="auto"/>
                <w:right w:val="none" w:sz="0" w:space="0" w:color="auto"/>
              </w:divBdr>
              <w:divsChild>
                <w:div w:id="1805737950">
                  <w:marLeft w:val="0"/>
                  <w:marRight w:val="0"/>
                  <w:marTop w:val="0"/>
                  <w:marBottom w:val="0"/>
                  <w:divBdr>
                    <w:top w:val="none" w:sz="0" w:space="0" w:color="auto"/>
                    <w:left w:val="none" w:sz="0" w:space="0" w:color="auto"/>
                    <w:bottom w:val="none" w:sz="0" w:space="0" w:color="auto"/>
                    <w:right w:val="none" w:sz="0" w:space="0" w:color="auto"/>
                  </w:divBdr>
                  <w:divsChild>
                    <w:div w:id="491458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447152">
          <w:marLeft w:val="0"/>
          <w:marRight w:val="0"/>
          <w:marTop w:val="0"/>
          <w:marBottom w:val="0"/>
          <w:divBdr>
            <w:top w:val="none" w:sz="0" w:space="0" w:color="auto"/>
            <w:left w:val="none" w:sz="0" w:space="0" w:color="auto"/>
            <w:bottom w:val="none" w:sz="0" w:space="0" w:color="auto"/>
            <w:right w:val="none" w:sz="0" w:space="0" w:color="auto"/>
          </w:divBdr>
          <w:divsChild>
            <w:div w:id="1155688295">
              <w:marLeft w:val="0"/>
              <w:marRight w:val="0"/>
              <w:marTop w:val="0"/>
              <w:marBottom w:val="0"/>
              <w:divBdr>
                <w:top w:val="none" w:sz="0" w:space="0" w:color="auto"/>
                <w:left w:val="none" w:sz="0" w:space="0" w:color="auto"/>
                <w:bottom w:val="none" w:sz="0" w:space="0" w:color="auto"/>
                <w:right w:val="none" w:sz="0" w:space="0" w:color="auto"/>
              </w:divBdr>
              <w:divsChild>
                <w:div w:id="406340991">
                  <w:marLeft w:val="0"/>
                  <w:marRight w:val="0"/>
                  <w:marTop w:val="0"/>
                  <w:marBottom w:val="0"/>
                  <w:divBdr>
                    <w:top w:val="none" w:sz="0" w:space="0" w:color="auto"/>
                    <w:left w:val="none" w:sz="0" w:space="0" w:color="auto"/>
                    <w:bottom w:val="none" w:sz="0" w:space="0" w:color="auto"/>
                    <w:right w:val="none" w:sz="0" w:space="0" w:color="auto"/>
                  </w:divBdr>
                  <w:divsChild>
                    <w:div w:id="1261984997">
                      <w:marLeft w:val="0"/>
                      <w:marRight w:val="0"/>
                      <w:marTop w:val="0"/>
                      <w:marBottom w:val="0"/>
                      <w:divBdr>
                        <w:top w:val="none" w:sz="0" w:space="0" w:color="auto"/>
                        <w:left w:val="none" w:sz="0" w:space="0" w:color="auto"/>
                        <w:bottom w:val="none" w:sz="0" w:space="0" w:color="auto"/>
                        <w:right w:val="none" w:sz="0" w:space="0" w:color="auto"/>
                      </w:divBdr>
                    </w:div>
                    <w:div w:id="1658613183">
                      <w:marLeft w:val="0"/>
                      <w:marRight w:val="0"/>
                      <w:marTop w:val="0"/>
                      <w:marBottom w:val="0"/>
                      <w:divBdr>
                        <w:top w:val="none" w:sz="0" w:space="0" w:color="auto"/>
                        <w:left w:val="none" w:sz="0" w:space="0" w:color="auto"/>
                        <w:bottom w:val="none" w:sz="0" w:space="0" w:color="auto"/>
                        <w:right w:val="none" w:sz="0" w:space="0" w:color="auto"/>
                      </w:divBdr>
                    </w:div>
                    <w:div w:id="1845978128">
                      <w:marLeft w:val="0"/>
                      <w:marRight w:val="0"/>
                      <w:marTop w:val="0"/>
                      <w:marBottom w:val="0"/>
                      <w:divBdr>
                        <w:top w:val="none" w:sz="0" w:space="0" w:color="auto"/>
                        <w:left w:val="none" w:sz="0" w:space="0" w:color="auto"/>
                        <w:bottom w:val="none" w:sz="0" w:space="0" w:color="auto"/>
                        <w:right w:val="none" w:sz="0" w:space="0" w:color="auto"/>
                      </w:divBdr>
                    </w:div>
                    <w:div w:id="1805076083">
                      <w:marLeft w:val="0"/>
                      <w:marRight w:val="0"/>
                      <w:marTop w:val="0"/>
                      <w:marBottom w:val="0"/>
                      <w:divBdr>
                        <w:top w:val="none" w:sz="0" w:space="0" w:color="auto"/>
                        <w:left w:val="none" w:sz="0" w:space="0" w:color="auto"/>
                        <w:bottom w:val="none" w:sz="0" w:space="0" w:color="auto"/>
                        <w:right w:val="none" w:sz="0" w:space="0" w:color="auto"/>
                      </w:divBdr>
                    </w:div>
                    <w:div w:id="1034425158">
                      <w:marLeft w:val="0"/>
                      <w:marRight w:val="0"/>
                      <w:marTop w:val="0"/>
                      <w:marBottom w:val="0"/>
                      <w:divBdr>
                        <w:top w:val="none" w:sz="0" w:space="0" w:color="auto"/>
                        <w:left w:val="none" w:sz="0" w:space="0" w:color="auto"/>
                        <w:bottom w:val="none" w:sz="0" w:space="0" w:color="auto"/>
                        <w:right w:val="none" w:sz="0" w:space="0" w:color="auto"/>
                      </w:divBdr>
                    </w:div>
                    <w:div w:id="1818255044">
                      <w:marLeft w:val="0"/>
                      <w:marRight w:val="0"/>
                      <w:marTop w:val="0"/>
                      <w:marBottom w:val="0"/>
                      <w:divBdr>
                        <w:top w:val="none" w:sz="0" w:space="0" w:color="auto"/>
                        <w:left w:val="none" w:sz="0" w:space="0" w:color="auto"/>
                        <w:bottom w:val="none" w:sz="0" w:space="0" w:color="auto"/>
                        <w:right w:val="none" w:sz="0" w:space="0" w:color="auto"/>
                      </w:divBdr>
                    </w:div>
                    <w:div w:id="572351076">
                      <w:marLeft w:val="0"/>
                      <w:marRight w:val="0"/>
                      <w:marTop w:val="0"/>
                      <w:marBottom w:val="0"/>
                      <w:divBdr>
                        <w:top w:val="none" w:sz="0" w:space="0" w:color="auto"/>
                        <w:left w:val="none" w:sz="0" w:space="0" w:color="auto"/>
                        <w:bottom w:val="none" w:sz="0" w:space="0" w:color="auto"/>
                        <w:right w:val="none" w:sz="0" w:space="0" w:color="auto"/>
                      </w:divBdr>
                    </w:div>
                    <w:div w:id="894707870">
                      <w:marLeft w:val="0"/>
                      <w:marRight w:val="0"/>
                      <w:marTop w:val="0"/>
                      <w:marBottom w:val="0"/>
                      <w:divBdr>
                        <w:top w:val="none" w:sz="0" w:space="0" w:color="auto"/>
                        <w:left w:val="none" w:sz="0" w:space="0" w:color="auto"/>
                        <w:bottom w:val="none" w:sz="0" w:space="0" w:color="auto"/>
                        <w:right w:val="none" w:sz="0" w:space="0" w:color="auto"/>
                      </w:divBdr>
                    </w:div>
                    <w:div w:id="1317345291">
                      <w:marLeft w:val="0"/>
                      <w:marRight w:val="0"/>
                      <w:marTop w:val="0"/>
                      <w:marBottom w:val="0"/>
                      <w:divBdr>
                        <w:top w:val="none" w:sz="0" w:space="0" w:color="auto"/>
                        <w:left w:val="none" w:sz="0" w:space="0" w:color="auto"/>
                        <w:bottom w:val="none" w:sz="0" w:space="0" w:color="auto"/>
                        <w:right w:val="none" w:sz="0" w:space="0" w:color="auto"/>
                      </w:divBdr>
                    </w:div>
                    <w:div w:id="1518932967">
                      <w:marLeft w:val="0"/>
                      <w:marRight w:val="0"/>
                      <w:marTop w:val="0"/>
                      <w:marBottom w:val="0"/>
                      <w:divBdr>
                        <w:top w:val="none" w:sz="0" w:space="0" w:color="auto"/>
                        <w:left w:val="none" w:sz="0" w:space="0" w:color="auto"/>
                        <w:bottom w:val="none" w:sz="0" w:space="0" w:color="auto"/>
                        <w:right w:val="none" w:sz="0" w:space="0" w:color="auto"/>
                      </w:divBdr>
                    </w:div>
                    <w:div w:id="391005255">
                      <w:marLeft w:val="0"/>
                      <w:marRight w:val="0"/>
                      <w:marTop w:val="0"/>
                      <w:marBottom w:val="0"/>
                      <w:divBdr>
                        <w:top w:val="none" w:sz="0" w:space="0" w:color="auto"/>
                        <w:left w:val="none" w:sz="0" w:space="0" w:color="auto"/>
                        <w:bottom w:val="none" w:sz="0" w:space="0" w:color="auto"/>
                        <w:right w:val="none" w:sz="0" w:space="0" w:color="auto"/>
                      </w:divBdr>
                    </w:div>
                    <w:div w:id="117535573">
                      <w:marLeft w:val="0"/>
                      <w:marRight w:val="0"/>
                      <w:marTop w:val="0"/>
                      <w:marBottom w:val="0"/>
                      <w:divBdr>
                        <w:top w:val="none" w:sz="0" w:space="0" w:color="auto"/>
                        <w:left w:val="none" w:sz="0" w:space="0" w:color="auto"/>
                        <w:bottom w:val="none" w:sz="0" w:space="0" w:color="auto"/>
                        <w:right w:val="none" w:sz="0" w:space="0" w:color="auto"/>
                      </w:divBdr>
                    </w:div>
                    <w:div w:id="1001616429">
                      <w:marLeft w:val="0"/>
                      <w:marRight w:val="0"/>
                      <w:marTop w:val="0"/>
                      <w:marBottom w:val="0"/>
                      <w:divBdr>
                        <w:top w:val="none" w:sz="0" w:space="0" w:color="auto"/>
                        <w:left w:val="none" w:sz="0" w:space="0" w:color="auto"/>
                        <w:bottom w:val="none" w:sz="0" w:space="0" w:color="auto"/>
                        <w:right w:val="none" w:sz="0" w:space="0" w:color="auto"/>
                      </w:divBdr>
                    </w:div>
                    <w:div w:id="32582796">
                      <w:marLeft w:val="0"/>
                      <w:marRight w:val="0"/>
                      <w:marTop w:val="0"/>
                      <w:marBottom w:val="0"/>
                      <w:divBdr>
                        <w:top w:val="none" w:sz="0" w:space="0" w:color="auto"/>
                        <w:left w:val="none" w:sz="0" w:space="0" w:color="auto"/>
                        <w:bottom w:val="none" w:sz="0" w:space="0" w:color="auto"/>
                        <w:right w:val="none" w:sz="0" w:space="0" w:color="auto"/>
                      </w:divBdr>
                    </w:div>
                    <w:div w:id="219100036">
                      <w:marLeft w:val="0"/>
                      <w:marRight w:val="0"/>
                      <w:marTop w:val="0"/>
                      <w:marBottom w:val="0"/>
                      <w:divBdr>
                        <w:top w:val="none" w:sz="0" w:space="0" w:color="auto"/>
                        <w:left w:val="none" w:sz="0" w:space="0" w:color="auto"/>
                        <w:bottom w:val="none" w:sz="0" w:space="0" w:color="auto"/>
                        <w:right w:val="none" w:sz="0" w:space="0" w:color="auto"/>
                      </w:divBdr>
                    </w:div>
                    <w:div w:id="1825733035">
                      <w:marLeft w:val="0"/>
                      <w:marRight w:val="0"/>
                      <w:marTop w:val="0"/>
                      <w:marBottom w:val="0"/>
                      <w:divBdr>
                        <w:top w:val="none" w:sz="0" w:space="0" w:color="auto"/>
                        <w:left w:val="none" w:sz="0" w:space="0" w:color="auto"/>
                        <w:bottom w:val="none" w:sz="0" w:space="0" w:color="auto"/>
                        <w:right w:val="none" w:sz="0" w:space="0" w:color="auto"/>
                      </w:divBdr>
                    </w:div>
                    <w:div w:id="979264898">
                      <w:marLeft w:val="0"/>
                      <w:marRight w:val="0"/>
                      <w:marTop w:val="0"/>
                      <w:marBottom w:val="0"/>
                      <w:divBdr>
                        <w:top w:val="none" w:sz="0" w:space="0" w:color="auto"/>
                        <w:left w:val="none" w:sz="0" w:space="0" w:color="auto"/>
                        <w:bottom w:val="none" w:sz="0" w:space="0" w:color="auto"/>
                        <w:right w:val="none" w:sz="0" w:space="0" w:color="auto"/>
                      </w:divBdr>
                    </w:div>
                    <w:div w:id="1660303073">
                      <w:marLeft w:val="0"/>
                      <w:marRight w:val="0"/>
                      <w:marTop w:val="0"/>
                      <w:marBottom w:val="0"/>
                      <w:divBdr>
                        <w:top w:val="none" w:sz="0" w:space="0" w:color="auto"/>
                        <w:left w:val="none" w:sz="0" w:space="0" w:color="auto"/>
                        <w:bottom w:val="none" w:sz="0" w:space="0" w:color="auto"/>
                        <w:right w:val="none" w:sz="0" w:space="0" w:color="auto"/>
                      </w:divBdr>
                    </w:div>
                    <w:div w:id="1550335242">
                      <w:marLeft w:val="0"/>
                      <w:marRight w:val="0"/>
                      <w:marTop w:val="0"/>
                      <w:marBottom w:val="0"/>
                      <w:divBdr>
                        <w:top w:val="none" w:sz="0" w:space="0" w:color="auto"/>
                        <w:left w:val="none" w:sz="0" w:space="0" w:color="auto"/>
                        <w:bottom w:val="none" w:sz="0" w:space="0" w:color="auto"/>
                        <w:right w:val="none" w:sz="0" w:space="0" w:color="auto"/>
                      </w:divBdr>
                    </w:div>
                    <w:div w:id="995493504">
                      <w:marLeft w:val="0"/>
                      <w:marRight w:val="0"/>
                      <w:marTop w:val="0"/>
                      <w:marBottom w:val="0"/>
                      <w:divBdr>
                        <w:top w:val="none" w:sz="0" w:space="0" w:color="auto"/>
                        <w:left w:val="none" w:sz="0" w:space="0" w:color="auto"/>
                        <w:bottom w:val="none" w:sz="0" w:space="0" w:color="auto"/>
                        <w:right w:val="none" w:sz="0" w:space="0" w:color="auto"/>
                      </w:divBdr>
                    </w:div>
                    <w:div w:id="1398020008">
                      <w:marLeft w:val="0"/>
                      <w:marRight w:val="0"/>
                      <w:marTop w:val="0"/>
                      <w:marBottom w:val="0"/>
                      <w:divBdr>
                        <w:top w:val="none" w:sz="0" w:space="0" w:color="auto"/>
                        <w:left w:val="none" w:sz="0" w:space="0" w:color="auto"/>
                        <w:bottom w:val="none" w:sz="0" w:space="0" w:color="auto"/>
                        <w:right w:val="none" w:sz="0" w:space="0" w:color="auto"/>
                      </w:divBdr>
                    </w:div>
                    <w:div w:id="462425533">
                      <w:marLeft w:val="0"/>
                      <w:marRight w:val="0"/>
                      <w:marTop w:val="0"/>
                      <w:marBottom w:val="0"/>
                      <w:divBdr>
                        <w:top w:val="none" w:sz="0" w:space="0" w:color="auto"/>
                        <w:left w:val="none" w:sz="0" w:space="0" w:color="auto"/>
                        <w:bottom w:val="none" w:sz="0" w:space="0" w:color="auto"/>
                        <w:right w:val="none" w:sz="0" w:space="0" w:color="auto"/>
                      </w:divBdr>
                    </w:div>
                    <w:div w:id="705522287">
                      <w:marLeft w:val="0"/>
                      <w:marRight w:val="0"/>
                      <w:marTop w:val="0"/>
                      <w:marBottom w:val="0"/>
                      <w:divBdr>
                        <w:top w:val="none" w:sz="0" w:space="0" w:color="auto"/>
                        <w:left w:val="none" w:sz="0" w:space="0" w:color="auto"/>
                        <w:bottom w:val="none" w:sz="0" w:space="0" w:color="auto"/>
                        <w:right w:val="none" w:sz="0" w:space="0" w:color="auto"/>
                      </w:divBdr>
                    </w:div>
                    <w:div w:id="1103380726">
                      <w:marLeft w:val="0"/>
                      <w:marRight w:val="0"/>
                      <w:marTop w:val="0"/>
                      <w:marBottom w:val="0"/>
                      <w:divBdr>
                        <w:top w:val="none" w:sz="0" w:space="0" w:color="auto"/>
                        <w:left w:val="none" w:sz="0" w:space="0" w:color="auto"/>
                        <w:bottom w:val="none" w:sz="0" w:space="0" w:color="auto"/>
                        <w:right w:val="none" w:sz="0" w:space="0" w:color="auto"/>
                      </w:divBdr>
                    </w:div>
                    <w:div w:id="658390522">
                      <w:marLeft w:val="0"/>
                      <w:marRight w:val="0"/>
                      <w:marTop w:val="0"/>
                      <w:marBottom w:val="0"/>
                      <w:divBdr>
                        <w:top w:val="none" w:sz="0" w:space="0" w:color="auto"/>
                        <w:left w:val="none" w:sz="0" w:space="0" w:color="auto"/>
                        <w:bottom w:val="none" w:sz="0" w:space="0" w:color="auto"/>
                        <w:right w:val="none" w:sz="0" w:space="0" w:color="auto"/>
                      </w:divBdr>
                    </w:div>
                    <w:div w:id="76022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6522671">
          <w:marLeft w:val="0"/>
          <w:marRight w:val="0"/>
          <w:marTop w:val="0"/>
          <w:marBottom w:val="0"/>
          <w:divBdr>
            <w:top w:val="none" w:sz="0" w:space="0" w:color="auto"/>
            <w:left w:val="none" w:sz="0" w:space="0" w:color="auto"/>
            <w:bottom w:val="none" w:sz="0" w:space="0" w:color="auto"/>
            <w:right w:val="none" w:sz="0" w:space="0" w:color="auto"/>
          </w:divBdr>
          <w:divsChild>
            <w:div w:id="650789411">
              <w:marLeft w:val="0"/>
              <w:marRight w:val="0"/>
              <w:marTop w:val="0"/>
              <w:marBottom w:val="0"/>
              <w:divBdr>
                <w:top w:val="none" w:sz="0" w:space="0" w:color="auto"/>
                <w:left w:val="none" w:sz="0" w:space="0" w:color="auto"/>
                <w:bottom w:val="none" w:sz="0" w:space="0" w:color="auto"/>
                <w:right w:val="none" w:sz="0" w:space="0" w:color="auto"/>
              </w:divBdr>
            </w:div>
          </w:divsChild>
        </w:div>
        <w:div w:id="1596474350">
          <w:marLeft w:val="0"/>
          <w:marRight w:val="0"/>
          <w:marTop w:val="0"/>
          <w:marBottom w:val="0"/>
          <w:divBdr>
            <w:top w:val="none" w:sz="0" w:space="0" w:color="auto"/>
            <w:left w:val="none" w:sz="0" w:space="0" w:color="auto"/>
            <w:bottom w:val="none" w:sz="0" w:space="0" w:color="auto"/>
            <w:right w:val="none" w:sz="0" w:space="0" w:color="auto"/>
          </w:divBdr>
          <w:divsChild>
            <w:div w:id="507674121">
              <w:marLeft w:val="0"/>
              <w:marRight w:val="0"/>
              <w:marTop w:val="0"/>
              <w:marBottom w:val="0"/>
              <w:divBdr>
                <w:top w:val="none" w:sz="0" w:space="0" w:color="auto"/>
                <w:left w:val="none" w:sz="0" w:space="0" w:color="auto"/>
                <w:bottom w:val="none" w:sz="0" w:space="0" w:color="auto"/>
                <w:right w:val="none" w:sz="0" w:space="0" w:color="auto"/>
              </w:divBdr>
            </w:div>
          </w:divsChild>
        </w:div>
        <w:div w:id="1713579708">
          <w:marLeft w:val="0"/>
          <w:marRight w:val="0"/>
          <w:marTop w:val="0"/>
          <w:marBottom w:val="0"/>
          <w:divBdr>
            <w:top w:val="none" w:sz="0" w:space="0" w:color="auto"/>
            <w:left w:val="none" w:sz="0" w:space="0" w:color="auto"/>
            <w:bottom w:val="none" w:sz="0" w:space="0" w:color="auto"/>
            <w:right w:val="none" w:sz="0" w:space="0" w:color="auto"/>
          </w:divBdr>
          <w:divsChild>
            <w:div w:id="1014452797">
              <w:marLeft w:val="0"/>
              <w:marRight w:val="0"/>
              <w:marTop w:val="0"/>
              <w:marBottom w:val="0"/>
              <w:divBdr>
                <w:top w:val="none" w:sz="0" w:space="0" w:color="auto"/>
                <w:left w:val="none" w:sz="0" w:space="0" w:color="auto"/>
                <w:bottom w:val="none" w:sz="0" w:space="0" w:color="auto"/>
                <w:right w:val="none" w:sz="0" w:space="0" w:color="auto"/>
              </w:divBdr>
              <w:divsChild>
                <w:div w:id="618073971">
                  <w:marLeft w:val="0"/>
                  <w:marRight w:val="0"/>
                  <w:marTop w:val="0"/>
                  <w:marBottom w:val="0"/>
                  <w:divBdr>
                    <w:top w:val="none" w:sz="0" w:space="0" w:color="auto"/>
                    <w:left w:val="none" w:sz="0" w:space="0" w:color="auto"/>
                    <w:bottom w:val="none" w:sz="0" w:space="0" w:color="auto"/>
                    <w:right w:val="none" w:sz="0" w:space="0" w:color="auto"/>
                  </w:divBdr>
                  <w:divsChild>
                    <w:div w:id="787427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9932205">
      <w:bodyDiv w:val="1"/>
      <w:marLeft w:val="0"/>
      <w:marRight w:val="0"/>
      <w:marTop w:val="0"/>
      <w:marBottom w:val="0"/>
      <w:divBdr>
        <w:top w:val="none" w:sz="0" w:space="0" w:color="auto"/>
        <w:left w:val="none" w:sz="0" w:space="0" w:color="auto"/>
        <w:bottom w:val="none" w:sz="0" w:space="0" w:color="auto"/>
        <w:right w:val="none" w:sz="0" w:space="0" w:color="auto"/>
      </w:divBdr>
      <w:divsChild>
        <w:div w:id="244538096">
          <w:marLeft w:val="0"/>
          <w:marRight w:val="0"/>
          <w:marTop w:val="0"/>
          <w:marBottom w:val="0"/>
          <w:divBdr>
            <w:top w:val="none" w:sz="0" w:space="0" w:color="auto"/>
            <w:left w:val="none" w:sz="0" w:space="0" w:color="auto"/>
            <w:bottom w:val="none" w:sz="0" w:space="0" w:color="auto"/>
            <w:right w:val="none" w:sz="0" w:space="0" w:color="auto"/>
          </w:divBdr>
          <w:divsChild>
            <w:div w:id="387460700">
              <w:marLeft w:val="0"/>
              <w:marRight w:val="0"/>
              <w:marTop w:val="0"/>
              <w:marBottom w:val="0"/>
              <w:divBdr>
                <w:top w:val="none" w:sz="0" w:space="0" w:color="auto"/>
                <w:left w:val="none" w:sz="0" w:space="0" w:color="auto"/>
                <w:bottom w:val="none" w:sz="0" w:space="0" w:color="auto"/>
                <w:right w:val="none" w:sz="0" w:space="0" w:color="auto"/>
              </w:divBdr>
              <w:divsChild>
                <w:div w:id="1482425328">
                  <w:marLeft w:val="0"/>
                  <w:marRight w:val="0"/>
                  <w:marTop w:val="0"/>
                  <w:marBottom w:val="0"/>
                  <w:divBdr>
                    <w:top w:val="none" w:sz="0" w:space="0" w:color="auto"/>
                    <w:left w:val="none" w:sz="0" w:space="0" w:color="auto"/>
                    <w:bottom w:val="none" w:sz="0" w:space="0" w:color="auto"/>
                    <w:right w:val="none" w:sz="0" w:space="0" w:color="auto"/>
                  </w:divBdr>
                  <w:divsChild>
                    <w:div w:id="1609385457">
                      <w:marLeft w:val="0"/>
                      <w:marRight w:val="0"/>
                      <w:marTop w:val="0"/>
                      <w:marBottom w:val="0"/>
                      <w:divBdr>
                        <w:top w:val="none" w:sz="0" w:space="0" w:color="auto"/>
                        <w:left w:val="none" w:sz="0" w:space="0" w:color="auto"/>
                        <w:bottom w:val="none" w:sz="0" w:space="0" w:color="auto"/>
                        <w:right w:val="none" w:sz="0" w:space="0" w:color="auto"/>
                      </w:divBdr>
                      <w:divsChild>
                        <w:div w:id="1258640716">
                          <w:marLeft w:val="0"/>
                          <w:marRight w:val="0"/>
                          <w:marTop w:val="0"/>
                          <w:marBottom w:val="0"/>
                          <w:divBdr>
                            <w:top w:val="none" w:sz="0" w:space="0" w:color="auto"/>
                            <w:left w:val="none" w:sz="0" w:space="0" w:color="auto"/>
                            <w:bottom w:val="none" w:sz="0" w:space="0" w:color="auto"/>
                            <w:right w:val="none" w:sz="0" w:space="0" w:color="auto"/>
                          </w:divBdr>
                          <w:divsChild>
                            <w:div w:id="161623108">
                              <w:marLeft w:val="0"/>
                              <w:marRight w:val="0"/>
                              <w:marTop w:val="0"/>
                              <w:marBottom w:val="0"/>
                              <w:divBdr>
                                <w:top w:val="none" w:sz="0" w:space="0" w:color="auto"/>
                                <w:left w:val="none" w:sz="0" w:space="0" w:color="auto"/>
                                <w:bottom w:val="none" w:sz="0" w:space="0" w:color="auto"/>
                                <w:right w:val="none" w:sz="0" w:space="0" w:color="auto"/>
                              </w:divBdr>
                              <w:divsChild>
                                <w:div w:id="1669207102">
                                  <w:marLeft w:val="0"/>
                                  <w:marRight w:val="0"/>
                                  <w:marTop w:val="0"/>
                                  <w:marBottom w:val="0"/>
                                  <w:divBdr>
                                    <w:top w:val="none" w:sz="0" w:space="0" w:color="auto"/>
                                    <w:left w:val="none" w:sz="0" w:space="0" w:color="auto"/>
                                    <w:bottom w:val="none" w:sz="0" w:space="0" w:color="auto"/>
                                    <w:right w:val="none" w:sz="0" w:space="0" w:color="auto"/>
                                  </w:divBdr>
                                  <w:divsChild>
                                    <w:div w:id="497158190">
                                      <w:marLeft w:val="0"/>
                                      <w:marRight w:val="0"/>
                                      <w:marTop w:val="0"/>
                                      <w:marBottom w:val="0"/>
                                      <w:divBdr>
                                        <w:top w:val="none" w:sz="0" w:space="0" w:color="auto"/>
                                        <w:left w:val="none" w:sz="0" w:space="0" w:color="auto"/>
                                        <w:bottom w:val="none" w:sz="0" w:space="0" w:color="auto"/>
                                        <w:right w:val="none" w:sz="0" w:space="0" w:color="auto"/>
                                      </w:divBdr>
                                      <w:divsChild>
                                        <w:div w:id="367998720">
                                          <w:marLeft w:val="0"/>
                                          <w:marRight w:val="0"/>
                                          <w:marTop w:val="0"/>
                                          <w:marBottom w:val="0"/>
                                          <w:divBdr>
                                            <w:top w:val="none" w:sz="0" w:space="0" w:color="auto"/>
                                            <w:left w:val="none" w:sz="0" w:space="0" w:color="auto"/>
                                            <w:bottom w:val="none" w:sz="0" w:space="0" w:color="auto"/>
                                            <w:right w:val="none" w:sz="0" w:space="0" w:color="auto"/>
                                          </w:divBdr>
                                        </w:div>
                                        <w:div w:id="1975059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1834210">
      <w:bodyDiv w:val="1"/>
      <w:marLeft w:val="0"/>
      <w:marRight w:val="0"/>
      <w:marTop w:val="0"/>
      <w:marBottom w:val="0"/>
      <w:divBdr>
        <w:top w:val="none" w:sz="0" w:space="0" w:color="auto"/>
        <w:left w:val="none" w:sz="0" w:space="0" w:color="auto"/>
        <w:bottom w:val="none" w:sz="0" w:space="0" w:color="auto"/>
        <w:right w:val="none" w:sz="0" w:space="0" w:color="auto"/>
      </w:divBdr>
    </w:div>
    <w:div w:id="1853572187">
      <w:bodyDiv w:val="1"/>
      <w:marLeft w:val="0"/>
      <w:marRight w:val="0"/>
      <w:marTop w:val="0"/>
      <w:marBottom w:val="0"/>
      <w:divBdr>
        <w:top w:val="none" w:sz="0" w:space="0" w:color="auto"/>
        <w:left w:val="none" w:sz="0" w:space="0" w:color="auto"/>
        <w:bottom w:val="none" w:sz="0" w:space="0" w:color="auto"/>
        <w:right w:val="none" w:sz="0" w:space="0" w:color="auto"/>
      </w:divBdr>
      <w:divsChild>
        <w:div w:id="335421969">
          <w:marLeft w:val="0"/>
          <w:marRight w:val="0"/>
          <w:marTop w:val="0"/>
          <w:marBottom w:val="0"/>
          <w:divBdr>
            <w:top w:val="single" w:sz="2" w:space="0" w:color="E5E7EB"/>
            <w:left w:val="single" w:sz="2" w:space="0" w:color="E5E7EB"/>
            <w:bottom w:val="single" w:sz="2" w:space="0" w:color="E5E7EB"/>
            <w:right w:val="single" w:sz="2" w:space="0" w:color="E5E7EB"/>
          </w:divBdr>
        </w:div>
        <w:div w:id="622618497">
          <w:marLeft w:val="0"/>
          <w:marRight w:val="0"/>
          <w:marTop w:val="0"/>
          <w:marBottom w:val="0"/>
          <w:divBdr>
            <w:top w:val="single" w:sz="2" w:space="0" w:color="E5E7EB"/>
            <w:left w:val="single" w:sz="2" w:space="0" w:color="E5E7EB"/>
            <w:bottom w:val="single" w:sz="2" w:space="0" w:color="E5E7EB"/>
            <w:right w:val="single" w:sz="2" w:space="0" w:color="E5E7EB"/>
          </w:divBdr>
          <w:divsChild>
            <w:div w:id="1772504570">
              <w:marLeft w:val="0"/>
              <w:marRight w:val="0"/>
              <w:marTop w:val="0"/>
              <w:marBottom w:val="0"/>
              <w:divBdr>
                <w:top w:val="single" w:sz="2" w:space="0" w:color="E5E7EB"/>
                <w:left w:val="single" w:sz="2" w:space="0" w:color="E5E7EB"/>
                <w:bottom w:val="single" w:sz="2" w:space="0" w:color="E5E7EB"/>
                <w:right w:val="single" w:sz="2" w:space="0" w:color="E5E7EB"/>
              </w:divBdr>
              <w:divsChild>
                <w:div w:id="2023163630">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wmf"/><Relationship Id="rId18" Type="http://schemas.openxmlformats.org/officeDocument/2006/relationships/image" Target="media/image5.jpeg"/><Relationship Id="rId26" Type="http://schemas.openxmlformats.org/officeDocument/2006/relationships/hyperlink" Target="http://www.gathermagazine.org" TargetMode="External"/><Relationship Id="rId39" Type="http://schemas.openxmlformats.org/officeDocument/2006/relationships/footer" Target="footer2.xml"/><Relationship Id="rId21" Type="http://schemas.openxmlformats.org/officeDocument/2006/relationships/hyperlink" Target="http://www.facebook.com/FountainLutheranChurch/" TargetMode="External"/><Relationship Id="rId34" Type="http://schemas.openxmlformats.org/officeDocument/2006/relationships/image" Target="media/image17.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7.jpeg"/><Relationship Id="rId29" Type="http://schemas.openxmlformats.org/officeDocument/2006/relationships/image" Target="media/image14.pn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beversole@yahoo.com" TargetMode="External"/><Relationship Id="rId24" Type="http://schemas.openxmlformats.org/officeDocument/2006/relationships/image" Target="media/image10.png"/><Relationship Id="rId32" Type="http://schemas.openxmlformats.org/officeDocument/2006/relationships/header" Target="header4.xml"/><Relationship Id="rId37" Type="http://schemas.openxmlformats.org/officeDocument/2006/relationships/header" Target="header6.xm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eader" Target="header2.xml"/><Relationship Id="rId23" Type="http://schemas.openxmlformats.org/officeDocument/2006/relationships/image" Target="media/image9.png"/><Relationship Id="rId28" Type="http://schemas.openxmlformats.org/officeDocument/2006/relationships/image" Target="media/image13.png"/><Relationship Id="rId36" Type="http://schemas.openxmlformats.org/officeDocument/2006/relationships/header" Target="header5.xml"/><Relationship Id="rId10" Type="http://schemas.openxmlformats.org/officeDocument/2006/relationships/hyperlink" Target="http://www.fountainlutheranchurch.com" TargetMode="External"/><Relationship Id="rId19" Type="http://schemas.openxmlformats.org/officeDocument/2006/relationships/image" Target="media/image6.png"/><Relationship Id="rId31"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mailto:flc@mediacombb.net" TargetMode="External"/><Relationship Id="rId14" Type="http://schemas.openxmlformats.org/officeDocument/2006/relationships/header" Target="header1.xml"/><Relationship Id="rId22" Type="http://schemas.openxmlformats.org/officeDocument/2006/relationships/image" Target="media/image8.png"/><Relationship Id="rId27" Type="http://schemas.openxmlformats.org/officeDocument/2006/relationships/image" Target="media/image12.png"/><Relationship Id="rId30" Type="http://schemas.openxmlformats.org/officeDocument/2006/relationships/image" Target="media/image15.jpeg"/><Relationship Id="rId35" Type="http://schemas.openxmlformats.org/officeDocument/2006/relationships/image" Target="media/image18.png"/><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2.png"/><Relationship Id="rId17" Type="http://schemas.openxmlformats.org/officeDocument/2006/relationships/hyperlink" Target="http://www.facebook.com/FountainLutheranChurch/" TargetMode="External"/><Relationship Id="rId25" Type="http://schemas.openxmlformats.org/officeDocument/2006/relationships/image" Target="media/image11.png"/><Relationship Id="rId33" Type="http://schemas.openxmlformats.org/officeDocument/2006/relationships/image" Target="media/image16.png"/><Relationship Id="rId38"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Bethlehem\Application%20Data\Microsoft\Templates\Newsletter%20Wizard.wi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EBCCCF-C27A-4566-BB79-5BB840B4D5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Newsletter Wizard</Template>
  <TotalTime>1676</TotalTime>
  <Pages>6</Pages>
  <Words>1642</Words>
  <Characters>8344</Characters>
  <Application>Microsoft Office Word</Application>
  <DocSecurity>0</DocSecurity>
  <Lines>695</Lines>
  <Paragraphs>665</Paragraphs>
  <ScaleCrop>false</ScaleCrop>
  <HeadingPairs>
    <vt:vector size="2" baseType="variant">
      <vt:variant>
        <vt:lpstr>Title</vt:lpstr>
      </vt:variant>
      <vt:variant>
        <vt:i4>1</vt:i4>
      </vt:variant>
    </vt:vector>
  </HeadingPairs>
  <TitlesOfParts>
    <vt:vector size="1" baseType="lpstr">
      <vt:lpstr>Newsletter</vt:lpstr>
    </vt:vector>
  </TitlesOfParts>
  <Company/>
  <LinksUpToDate>false</LinksUpToDate>
  <CharactersWithSpaces>9321</CharactersWithSpaces>
  <SharedDoc>false</SharedDoc>
  <HLinks>
    <vt:vector size="12" baseType="variant">
      <vt:variant>
        <vt:i4>2424834</vt:i4>
      </vt:variant>
      <vt:variant>
        <vt:i4>3</vt:i4>
      </vt:variant>
      <vt:variant>
        <vt:i4>0</vt:i4>
      </vt:variant>
      <vt:variant>
        <vt:i4>5</vt:i4>
      </vt:variant>
      <vt:variant>
        <vt:lpwstr>mailto:info@GoodEarthVillage.org</vt:lpwstr>
      </vt:variant>
      <vt:variant>
        <vt:lpwstr/>
      </vt:variant>
      <vt:variant>
        <vt:i4>2424834</vt:i4>
      </vt:variant>
      <vt:variant>
        <vt:i4>0</vt:i4>
      </vt:variant>
      <vt:variant>
        <vt:i4>0</vt:i4>
      </vt:variant>
      <vt:variant>
        <vt:i4>5</vt:i4>
      </vt:variant>
      <vt:variant>
        <vt:lpwstr>mailto:info@GoodEarthVillage.org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Newsletter</dc:title>
  <dc:subject/>
  <dc:creator>Helen Benson</dc:creator>
  <cp:keywords/>
  <cp:lastModifiedBy>Kerry Eversole</cp:lastModifiedBy>
  <cp:revision>428</cp:revision>
  <cp:lastPrinted>2021-11-29T23:19:00Z</cp:lastPrinted>
  <dcterms:created xsi:type="dcterms:W3CDTF">2022-11-27T20:35:00Z</dcterms:created>
  <dcterms:modified xsi:type="dcterms:W3CDTF">2022-12-31T01:50:00Z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a3975aaff8ff50a0f474ece68e01f41a6fd71f809f77168dd21a7a8f4ce2e78e</vt:lpwstr>
  </property>
</Properties>
</file>